
<file path=[Content_Types].xml><?xml version="1.0" encoding="utf-8"?>
<Types xmlns="http://schemas.openxmlformats.org/package/2006/content-types">
  <Default Extension="gif" ContentType="image/gi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EE0DA0" w14:textId="15177D08" w:rsidR="00C23F9A" w:rsidRPr="0017584C" w:rsidRDefault="00FC0F4D" w:rsidP="00CF7DCD">
      <w:pPr>
        <w:sectPr w:rsidR="00C23F9A" w:rsidRPr="0017584C" w:rsidSect="004A18AD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0" w:h="16840"/>
          <w:pgMar w:top="2608" w:right="1701" w:bottom="2245" w:left="1701" w:header="624" w:footer="113" w:gutter="0"/>
          <w:pgNumType w:start="1"/>
          <w:cols w:space="708"/>
          <w:docGrid w:linePitch="360"/>
        </w:sectPr>
      </w:pPr>
      <w:bookmarkStart w:id="4" w:name="_Hlk130459990"/>
      <w:r>
        <w:rPr>
          <w:noProof/>
          <w:lang w:eastAsia="it-IT"/>
        </w:rPr>
        <w:drawing>
          <wp:anchor distT="0" distB="0" distL="114300" distR="114300" simplePos="0" relativeHeight="251651584" behindDoc="0" locked="0" layoutInCell="1" allowOverlap="1" wp14:anchorId="18D860C0" wp14:editId="787EB830">
            <wp:simplePos x="0" y="0"/>
            <wp:positionH relativeFrom="rightMargin">
              <wp:align>left</wp:align>
            </wp:positionH>
            <wp:positionV relativeFrom="paragraph">
              <wp:posOffset>3029585</wp:posOffset>
            </wp:positionV>
            <wp:extent cx="797362" cy="447675"/>
            <wp:effectExtent l="0" t="0" r="3175" b="0"/>
            <wp:wrapNone/>
            <wp:docPr id="32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magine 32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362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0186">
        <w:rPr>
          <w:b/>
          <w:noProof/>
          <w:sz w:val="22"/>
          <w:lang w:eastAsia="it-IT"/>
        </w:rPr>
        <mc:AlternateContent>
          <mc:Choice Requires="wps">
            <w:drawing>
              <wp:anchor distT="45720" distB="45720" distL="114300" distR="114300" simplePos="0" relativeHeight="251680256" behindDoc="0" locked="0" layoutInCell="1" allowOverlap="1" wp14:anchorId="784AE48E" wp14:editId="0AC1E8CA">
                <wp:simplePos x="0" y="0"/>
                <wp:positionH relativeFrom="page">
                  <wp:posOffset>3829050</wp:posOffset>
                </wp:positionH>
                <wp:positionV relativeFrom="paragraph">
                  <wp:posOffset>2230120</wp:posOffset>
                </wp:positionV>
                <wp:extent cx="3480435" cy="762000"/>
                <wp:effectExtent l="19050" t="19050" r="24765" b="19050"/>
                <wp:wrapSquare wrapText="bothSides"/>
                <wp:docPr id="12144714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0435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6DB5C8" w14:textId="7F9D184B" w:rsidR="00FC0F4D" w:rsidRDefault="00FC0F4D" w:rsidP="00FC0F4D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b/>
                                <w:bCs/>
                                <w:sz w:val="36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44"/>
                              </w:rPr>
                              <w:t>Servizio “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36"/>
                                <w:szCs w:val="44"/>
                              </w:rPr>
                              <w:t>Guardiafuochi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36"/>
                                <w:szCs w:val="44"/>
                              </w:rPr>
                              <w:t>”</w:t>
                            </w:r>
                          </w:p>
                          <w:p w14:paraId="08970A66" w14:textId="6B91391B" w:rsidR="007F4844" w:rsidRPr="0013500E" w:rsidRDefault="007F4844" w:rsidP="00FC0F4D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b/>
                                <w:bCs/>
                                <w:sz w:val="48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44"/>
                              </w:rPr>
                              <w:t>342.1468526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4AE48E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301.5pt;margin-top:175.6pt;width:274.05pt;height:60pt;z-index:2516802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" strokecolor="red" strokeweight="3pt">
                <v:textbox>
                  <w:txbxContent>
                    <w:p w14:paraId="246DB5C8" w14:textId="7F9D184B" w:rsidR="00FC0F4D" w:rsidRDefault="00FC0F4D" w:rsidP="00FC0F4D">
                      <w:pPr>
                        <w:pBdr>
                          <w:bottom w:val="single" w:sz="6" w:space="1" w:color="auto"/>
                        </w:pBdr>
                        <w:jc w:val="center"/>
                        <w:rPr>
                          <w:b/>
                          <w:bCs/>
                          <w:sz w:val="36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44"/>
                        </w:rPr>
                        <w:t>Servizio “</w:t>
                      </w:r>
                      <w:proofErr w:type="spellStart"/>
                      <w:r>
                        <w:rPr>
                          <w:b/>
                          <w:bCs/>
                          <w:sz w:val="36"/>
                          <w:szCs w:val="44"/>
                        </w:rPr>
                        <w:t>Guardiafuochi</w:t>
                      </w:r>
                      <w:proofErr w:type="spellEnd"/>
                      <w:r>
                        <w:rPr>
                          <w:b/>
                          <w:bCs/>
                          <w:sz w:val="36"/>
                          <w:szCs w:val="44"/>
                        </w:rPr>
                        <w:t>”</w:t>
                      </w:r>
                    </w:p>
                    <w:p w14:paraId="08970A66" w14:textId="6B91391B" w:rsidR="007F4844" w:rsidRPr="0013500E" w:rsidRDefault="007F4844" w:rsidP="00FC0F4D">
                      <w:pPr>
                        <w:pBdr>
                          <w:bottom w:val="single" w:sz="6" w:space="1" w:color="auto"/>
                        </w:pBdr>
                        <w:jc w:val="center"/>
                        <w:rPr>
                          <w:b/>
                          <w:bCs/>
                          <w:sz w:val="48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44"/>
                        </w:rPr>
                        <w:t>342.1468526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FD0186">
        <w:rPr>
          <w:b/>
          <w:noProof/>
          <w:sz w:val="22"/>
          <w:lang w:eastAsia="it-IT"/>
        </w:rPr>
        <mc:AlternateContent>
          <mc:Choice Requires="wps">
            <w:drawing>
              <wp:anchor distT="45720" distB="45720" distL="114300" distR="114300" simplePos="0" relativeHeight="251682304" behindDoc="0" locked="0" layoutInCell="1" allowOverlap="1" wp14:anchorId="2D674CF0" wp14:editId="385D3648">
                <wp:simplePos x="0" y="0"/>
                <wp:positionH relativeFrom="page">
                  <wp:posOffset>3848100</wp:posOffset>
                </wp:positionH>
                <wp:positionV relativeFrom="paragraph">
                  <wp:posOffset>3048635</wp:posOffset>
                </wp:positionV>
                <wp:extent cx="2543175" cy="428625"/>
                <wp:effectExtent l="19050" t="19050" r="28575" b="28575"/>
                <wp:wrapSquare wrapText="bothSides"/>
                <wp:docPr id="11595177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607887" w14:textId="2CFB0035" w:rsidR="00FC0F4D" w:rsidRPr="00FC0F4D" w:rsidRDefault="00FC0F4D" w:rsidP="00FC0F4D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FC0F4D">
                              <w:rPr>
                                <w:b/>
                                <w:bCs/>
                                <w:sz w:val="24"/>
                                <w:szCs w:val="32"/>
                              </w:rPr>
                              <w:t>Numero Unico Emergenza: 1 1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74CF0" id="_x0000_s1027" type="#_x0000_t202" style="position:absolute;margin-left:303pt;margin-top:240.05pt;width:200.25pt;height:33.75pt;z-index:2516823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" strokecolor="red" strokeweight="3pt">
                <v:textbox>
                  <w:txbxContent>
                    <w:p w14:paraId="32607887" w14:textId="2CFB0035" w:rsidR="00FC0F4D" w:rsidRPr="00FC0F4D" w:rsidRDefault="00FC0F4D" w:rsidP="00FC0F4D">
                      <w:pPr>
                        <w:pBdr>
                          <w:bottom w:val="single" w:sz="6" w:space="1" w:color="auto"/>
                        </w:pBdr>
                        <w:jc w:val="center"/>
                        <w:rPr>
                          <w:b/>
                          <w:bCs/>
                          <w:sz w:val="24"/>
                          <w:szCs w:val="32"/>
                        </w:rPr>
                      </w:pPr>
                      <w:r w:rsidRPr="00FC0F4D">
                        <w:rPr>
                          <w:b/>
                          <w:bCs/>
                          <w:sz w:val="24"/>
                          <w:szCs w:val="32"/>
                        </w:rPr>
                        <w:t>Numero Unico Emergenza: 1 1 2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9666EA" w:rsidRPr="00FD0186">
        <w:rPr>
          <w:b/>
          <w:noProof/>
          <w:sz w:val="22"/>
          <w:lang w:eastAsia="it-IT"/>
        </w:rPr>
        <mc:AlternateContent>
          <mc:Choice Requires="wps">
            <w:drawing>
              <wp:anchor distT="45720" distB="45720" distL="114300" distR="114300" simplePos="0" relativeHeight="251648512" behindDoc="0" locked="0" layoutInCell="1" allowOverlap="1" wp14:anchorId="030DAA2B" wp14:editId="27D898A5">
                <wp:simplePos x="0" y="0"/>
                <wp:positionH relativeFrom="page">
                  <wp:posOffset>400050</wp:posOffset>
                </wp:positionH>
                <wp:positionV relativeFrom="paragraph">
                  <wp:posOffset>2230120</wp:posOffset>
                </wp:positionV>
                <wp:extent cx="3419475" cy="1247775"/>
                <wp:effectExtent l="19050" t="19050" r="28575" b="28575"/>
                <wp:wrapSquare wrapText="bothSides"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D6F545" w14:textId="4DDED25E" w:rsidR="000274E2" w:rsidRPr="00902B32" w:rsidRDefault="000274E2" w:rsidP="000274E2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  <w:r w:rsidRPr="00902B32">
                              <w:rPr>
                                <w:b/>
                                <w:bCs/>
                                <w:sz w:val="38"/>
                                <w:szCs w:val="38"/>
                              </w:rPr>
                              <w:t>010.3</w:t>
                            </w:r>
                            <w:r>
                              <w:rPr>
                                <w:b/>
                                <w:bCs/>
                                <w:sz w:val="38"/>
                                <w:szCs w:val="38"/>
                              </w:rPr>
                              <w:t>53</w:t>
                            </w:r>
                            <w:r w:rsidR="008908DB">
                              <w:rPr>
                                <w:b/>
                                <w:bCs/>
                                <w:sz w:val="38"/>
                                <w:szCs w:val="38"/>
                              </w:rPr>
                              <w:t>58017</w:t>
                            </w:r>
                          </w:p>
                          <w:p w14:paraId="4175B143" w14:textId="0CAC5784" w:rsidR="0013500E" w:rsidRPr="00902B32" w:rsidRDefault="0013500E" w:rsidP="0013500E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  <w:r w:rsidRPr="00902B32">
                              <w:rPr>
                                <w:b/>
                                <w:bCs/>
                                <w:sz w:val="38"/>
                                <w:szCs w:val="38"/>
                              </w:rPr>
                              <w:t>Centro Gestione Emergenze</w:t>
                            </w:r>
                          </w:p>
                          <w:p w14:paraId="546DA1B8" w14:textId="55C3A10F" w:rsidR="000408D6" w:rsidRPr="008908DB" w:rsidRDefault="008908DB" w:rsidP="00902B32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908D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(</w:t>
                            </w:r>
                            <w:r w:rsidR="000408D6" w:rsidRPr="008908D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Portineria</w:t>
                            </w:r>
                            <w:r w:rsidRPr="008908D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Palazzina delle scienze)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0DAA2B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31.5pt;margin-top:175.6pt;width:269.25pt;height:98.25pt;z-index:2516485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" strokecolor="red" strokeweight="3pt">
                <v:textbox>
                  <w:txbxContent>
                    <w:p w14:paraId="26D6F545" w14:textId="4DDED25E" w:rsidR="000274E2" w:rsidRPr="00902B32" w:rsidRDefault="000274E2" w:rsidP="000274E2">
                      <w:pPr>
                        <w:pBdr>
                          <w:bottom w:val="single" w:sz="6" w:space="1" w:color="auto"/>
                        </w:pBdr>
                        <w:jc w:val="center"/>
                        <w:rPr>
                          <w:b/>
                          <w:bCs/>
                          <w:sz w:val="38"/>
                          <w:szCs w:val="38"/>
                        </w:rPr>
                      </w:pPr>
                      <w:r w:rsidRPr="00902B32">
                        <w:rPr>
                          <w:b/>
                          <w:bCs/>
                          <w:sz w:val="38"/>
                          <w:szCs w:val="38"/>
                        </w:rPr>
                        <w:t>010.3</w:t>
                      </w:r>
                      <w:r>
                        <w:rPr>
                          <w:b/>
                          <w:bCs/>
                          <w:sz w:val="38"/>
                          <w:szCs w:val="38"/>
                        </w:rPr>
                        <w:t>53</w:t>
                      </w:r>
                      <w:r w:rsidR="008908DB">
                        <w:rPr>
                          <w:b/>
                          <w:bCs/>
                          <w:sz w:val="38"/>
                          <w:szCs w:val="38"/>
                        </w:rPr>
                        <w:t>58017</w:t>
                      </w:r>
                    </w:p>
                    <w:p w14:paraId="4175B143" w14:textId="0CAC5784" w:rsidR="0013500E" w:rsidRPr="00902B32" w:rsidRDefault="0013500E" w:rsidP="0013500E">
                      <w:pPr>
                        <w:pBdr>
                          <w:bottom w:val="single" w:sz="6" w:space="1" w:color="auto"/>
                        </w:pBdr>
                        <w:jc w:val="center"/>
                        <w:rPr>
                          <w:b/>
                          <w:bCs/>
                          <w:sz w:val="38"/>
                          <w:szCs w:val="38"/>
                        </w:rPr>
                      </w:pPr>
                      <w:r w:rsidRPr="00902B32">
                        <w:rPr>
                          <w:b/>
                          <w:bCs/>
                          <w:sz w:val="38"/>
                          <w:szCs w:val="38"/>
                        </w:rPr>
                        <w:t>Centro Gestione Emergenze</w:t>
                      </w:r>
                    </w:p>
                    <w:p w14:paraId="546DA1B8" w14:textId="55C3A10F" w:rsidR="000408D6" w:rsidRPr="008908DB" w:rsidRDefault="008908DB" w:rsidP="00902B32">
                      <w:pPr>
                        <w:pBdr>
                          <w:bottom w:val="single" w:sz="6" w:space="1" w:color="auto"/>
                        </w:pBd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8908DB">
                        <w:rPr>
                          <w:b/>
                          <w:bCs/>
                          <w:sz w:val="32"/>
                          <w:szCs w:val="32"/>
                        </w:rPr>
                        <w:t>(</w:t>
                      </w:r>
                      <w:r w:rsidR="000408D6" w:rsidRPr="008908DB">
                        <w:rPr>
                          <w:b/>
                          <w:bCs/>
                          <w:sz w:val="32"/>
                          <w:szCs w:val="32"/>
                        </w:rPr>
                        <w:t>Portineria</w:t>
                      </w:r>
                      <w:r w:rsidRPr="008908DB">
                        <w:rPr>
                          <w:b/>
                          <w:bCs/>
                          <w:sz w:val="32"/>
                          <w:szCs w:val="32"/>
                        </w:rPr>
                        <w:t xml:space="preserve"> Palazzina delle scienze)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9666EA" w:rsidRPr="00FD0186">
        <w:rPr>
          <w:b/>
          <w:noProof/>
          <w:sz w:val="22"/>
          <w:lang w:eastAsia="it-IT"/>
        </w:rPr>
        <mc:AlternateContent>
          <mc:Choice Requires="wps">
            <w:drawing>
              <wp:anchor distT="45720" distB="45720" distL="114300" distR="114300" simplePos="0" relativeHeight="251678208" behindDoc="0" locked="0" layoutInCell="1" allowOverlap="1" wp14:anchorId="67D67E5B" wp14:editId="73627179">
                <wp:simplePos x="0" y="0"/>
                <wp:positionH relativeFrom="page">
                  <wp:posOffset>400050</wp:posOffset>
                </wp:positionH>
                <wp:positionV relativeFrom="paragraph">
                  <wp:posOffset>1638935</wp:posOffset>
                </wp:positionV>
                <wp:extent cx="6915150" cy="542925"/>
                <wp:effectExtent l="19050" t="19050" r="19050" b="28575"/>
                <wp:wrapSquare wrapText="bothSides"/>
                <wp:docPr id="113756286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1F69BB" w14:textId="77777777" w:rsidR="009666EA" w:rsidRPr="002C4E66" w:rsidRDefault="009666EA" w:rsidP="009666EA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40"/>
                              </w:rPr>
                            </w:pPr>
                            <w:r w:rsidRPr="002C4E66">
                              <w:rPr>
                                <w:b/>
                                <w:bCs/>
                                <w:color w:val="FF0000"/>
                                <w:sz w:val="32"/>
                                <w:szCs w:val="40"/>
                              </w:rPr>
                              <w:t>IN CASO DI EMERGENZA</w:t>
                            </w:r>
                          </w:p>
                          <w:p w14:paraId="0827ECCD" w14:textId="535334E6" w:rsidR="009666EA" w:rsidRPr="0013500E" w:rsidRDefault="009666EA" w:rsidP="009666EA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13500E">
                              <w:rPr>
                                <w:i/>
                                <w:iCs/>
                              </w:rPr>
                              <w:t>In caso di emergenza o di situazione potenzialmente pericolosa, allertare immediatamente i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seguenti numeri</w:t>
                            </w:r>
                          </w:p>
                          <w:p w14:paraId="7EB41AFB" w14:textId="77777777" w:rsidR="009666EA" w:rsidRDefault="009666EA" w:rsidP="009666EA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67E5B" id="_x0000_s1029" type="#_x0000_t202" style="position:absolute;margin-left:31.5pt;margin-top:129.05pt;width:544.5pt;height:42.75pt;z-index:2516782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" strokecolor="red" strokeweight="3pt">
                <v:textbox>
                  <w:txbxContent>
                    <w:p w14:paraId="181F69BB" w14:textId="77777777" w:rsidR="009666EA" w:rsidRPr="002C4E66" w:rsidRDefault="009666EA" w:rsidP="009666EA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40"/>
                        </w:rPr>
                      </w:pPr>
                      <w:r w:rsidRPr="002C4E66">
                        <w:rPr>
                          <w:b/>
                          <w:bCs/>
                          <w:color w:val="FF0000"/>
                          <w:sz w:val="32"/>
                          <w:szCs w:val="40"/>
                        </w:rPr>
                        <w:t>IN CASO DI EMERGENZA</w:t>
                      </w:r>
                    </w:p>
                    <w:p w14:paraId="0827ECCD" w14:textId="535334E6" w:rsidR="009666EA" w:rsidRPr="0013500E" w:rsidRDefault="009666EA" w:rsidP="009666EA">
                      <w:pPr>
                        <w:jc w:val="center"/>
                        <w:rPr>
                          <w:i/>
                          <w:iCs/>
                        </w:rPr>
                      </w:pPr>
                      <w:r w:rsidRPr="0013500E">
                        <w:rPr>
                          <w:i/>
                          <w:iCs/>
                        </w:rPr>
                        <w:t>In caso di emergenza o di situazione potenzialmente pericolosa, allertare immediatamente i</w:t>
                      </w:r>
                      <w:r>
                        <w:rPr>
                          <w:i/>
                          <w:iCs/>
                        </w:rPr>
                        <w:t xml:space="preserve"> seguenti numeri</w:t>
                      </w:r>
                    </w:p>
                    <w:p w14:paraId="7EB41AFB" w14:textId="77777777" w:rsidR="009666EA" w:rsidRDefault="009666EA" w:rsidP="009666EA">
                      <w:pPr>
                        <w:pBdr>
                          <w:bottom w:val="single" w:sz="6" w:space="1" w:color="auto"/>
                        </w:pBdr>
                        <w:jc w:val="center"/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016542" w:rsidRPr="00BF2590">
        <w:rPr>
          <w:b/>
          <w:noProof/>
          <w:sz w:val="22"/>
          <w:lang w:eastAsia="it-IT"/>
        </w:rPr>
        <mc:AlternateContent>
          <mc:Choice Requires="wps">
            <w:drawing>
              <wp:anchor distT="45720" distB="45720" distL="114300" distR="114300" simplePos="0" relativeHeight="251642368" behindDoc="0" locked="0" layoutInCell="1" allowOverlap="1" wp14:anchorId="6D509F94" wp14:editId="0807673D">
                <wp:simplePos x="0" y="0"/>
                <wp:positionH relativeFrom="margin">
                  <wp:posOffset>-668020</wp:posOffset>
                </wp:positionH>
                <wp:positionV relativeFrom="paragraph">
                  <wp:posOffset>-988163</wp:posOffset>
                </wp:positionV>
                <wp:extent cx="6913880" cy="1278890"/>
                <wp:effectExtent l="19050" t="19050" r="20320" b="16510"/>
                <wp:wrapNone/>
                <wp:docPr id="2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3880" cy="1278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F0FAB1" w14:textId="77777777" w:rsidR="00016542" w:rsidRDefault="00016542" w:rsidP="00016542">
                            <w:pPr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28"/>
                                <w:szCs w:val="36"/>
                              </w:rPr>
                              <w:t>MISURE DI PREVENZIONE</w:t>
                            </w:r>
                          </w:p>
                          <w:p w14:paraId="12CE26C1" w14:textId="77777777" w:rsidR="00016542" w:rsidRDefault="00016542" w:rsidP="00016542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4B04BA1F" wp14:editId="0F651BAB">
                                  <wp:extent cx="557530" cy="572135"/>
                                  <wp:effectExtent l="0" t="0" r="0" b="0"/>
                                  <wp:docPr id="1601130081" name="Immagine 1601130081" descr="Cartello con simbolo vietato fuma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Immagine 52" descr="Cartello con simbolo vietato fumar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3327" t="12118" r="12756" b="1215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7530" cy="572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B17469" w14:textId="7F363594" w:rsidR="00016542" w:rsidRDefault="00016542" w:rsidP="00016542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sz w:val="24"/>
                                <w:szCs w:val="32"/>
                              </w:rPr>
                            </w:pPr>
                            <w:r w:rsidRPr="006D15DE">
                              <w:rPr>
                                <w:b/>
                                <w:bCs/>
                                <w:noProof/>
                                <w:sz w:val="24"/>
                                <w:szCs w:val="32"/>
                              </w:rPr>
                              <w:t xml:space="preserve">DIVIETO DI FUMO </w:t>
                            </w:r>
                            <w:r w:rsidR="00B06F72">
                              <w:rPr>
                                <w:b/>
                                <w:bCs/>
                                <w:noProof/>
                                <w:sz w:val="24"/>
                                <w:szCs w:val="32"/>
                              </w:rPr>
                              <w:t xml:space="preserve"> - DIVI</w:t>
                            </w:r>
                            <w:r w:rsidR="00910467">
                              <w:rPr>
                                <w:b/>
                                <w:bCs/>
                                <w:noProof/>
                                <w:sz w:val="24"/>
                                <w:szCs w:val="32"/>
                              </w:rPr>
                              <w:t>E</w:t>
                            </w:r>
                            <w:r w:rsidR="00B06F72">
                              <w:rPr>
                                <w:b/>
                                <w:bCs/>
                                <w:noProof/>
                                <w:sz w:val="24"/>
                                <w:szCs w:val="32"/>
                              </w:rPr>
                              <w:t>TO DI UTILIZZO DI FIAMME LIBERE (ove non autorizzate)</w:t>
                            </w:r>
                          </w:p>
                          <w:p w14:paraId="77CB9FC1" w14:textId="77777777" w:rsidR="00016542" w:rsidRPr="006D15DE" w:rsidRDefault="00016542" w:rsidP="00016542">
                            <w:pPr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4"/>
                                <w:szCs w:val="32"/>
                              </w:rPr>
                              <w:t>CONSULTA I PIANI DI EMERGENZA RELATIVI ALL’EDIFICIO E DISPONIBILI IN INTRANET</w:t>
                            </w:r>
                          </w:p>
                          <w:p w14:paraId="59BCB77B" w14:textId="77777777" w:rsidR="00016542" w:rsidRPr="006D15DE" w:rsidRDefault="00016542" w:rsidP="00016542">
                            <w:pPr>
                              <w:rPr>
                                <w:b/>
                                <w:bCs/>
                                <w:sz w:val="24"/>
                              </w:rPr>
                            </w:pPr>
                          </w:p>
                          <w:p w14:paraId="37D7DA00" w14:textId="77777777" w:rsidR="00016542" w:rsidRDefault="00016542" w:rsidP="00016542">
                            <w:pPr>
                              <w:rPr>
                                <w:b/>
                                <w:szCs w:val="20"/>
                              </w:rPr>
                            </w:pPr>
                          </w:p>
                          <w:p w14:paraId="6ED3168D" w14:textId="77777777" w:rsidR="00016542" w:rsidRDefault="00016542" w:rsidP="0001654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09F94" id="_x0000_s1030" type="#_x0000_t202" style="position:absolute;margin-left:-52.6pt;margin-top:-77.8pt;width:544.4pt;height:100.7pt;z-index:251642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" strokecolor="#4472c4 [3204]" strokeweight="3pt">
                <v:textbox>
                  <w:txbxContent>
                    <w:p w14:paraId="17F0FAB1" w14:textId="77777777" w:rsidR="00016542" w:rsidRDefault="00016542" w:rsidP="00016542">
                      <w:pPr>
                        <w:jc w:val="center"/>
                        <w:rPr>
                          <w:b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70C0"/>
                          <w:sz w:val="28"/>
                          <w:szCs w:val="36"/>
                        </w:rPr>
                        <w:t>MISURE DI PREVENZIONE</w:t>
                      </w:r>
                    </w:p>
                    <w:p w14:paraId="12CE26C1" w14:textId="77777777" w:rsidR="00016542" w:rsidRDefault="00016542" w:rsidP="00016542">
                      <w:pPr>
                        <w:jc w:val="center"/>
                        <w:rPr>
                          <w:b/>
                          <w:bCs/>
                          <w:noProof/>
                          <w:sz w:val="24"/>
                          <w:szCs w:val="32"/>
                        </w:rPr>
                      </w:pPr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 wp14:anchorId="4B04BA1F" wp14:editId="0F651BAB">
                            <wp:extent cx="557530" cy="572135"/>
                            <wp:effectExtent l="0" t="0" r="0" b="0"/>
                            <wp:docPr id="1601130081" name="Immagine 1601130081" descr="Cartello con simbolo vietato fuma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Immagine 52" descr="Cartello con simbolo vietato fumare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3327" t="12118" r="12756" b="1215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57530" cy="572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B17469" w14:textId="7F363594" w:rsidR="00016542" w:rsidRDefault="00016542" w:rsidP="00016542">
                      <w:pPr>
                        <w:jc w:val="center"/>
                        <w:rPr>
                          <w:b/>
                          <w:bCs/>
                          <w:noProof/>
                          <w:sz w:val="24"/>
                          <w:szCs w:val="32"/>
                        </w:rPr>
                      </w:pPr>
                      <w:r w:rsidRPr="006D15DE">
                        <w:rPr>
                          <w:b/>
                          <w:bCs/>
                          <w:noProof/>
                          <w:sz w:val="24"/>
                          <w:szCs w:val="32"/>
                        </w:rPr>
                        <w:t xml:space="preserve">DIVIETO DI FUMO </w:t>
                      </w:r>
                      <w:r w:rsidR="00B06F72">
                        <w:rPr>
                          <w:b/>
                          <w:bCs/>
                          <w:noProof/>
                          <w:sz w:val="24"/>
                          <w:szCs w:val="32"/>
                        </w:rPr>
                        <w:t xml:space="preserve"> - DIVI</w:t>
                      </w:r>
                      <w:r w:rsidR="00910467">
                        <w:rPr>
                          <w:b/>
                          <w:bCs/>
                          <w:noProof/>
                          <w:sz w:val="24"/>
                          <w:szCs w:val="32"/>
                        </w:rPr>
                        <w:t>E</w:t>
                      </w:r>
                      <w:r w:rsidR="00B06F72">
                        <w:rPr>
                          <w:b/>
                          <w:bCs/>
                          <w:noProof/>
                          <w:sz w:val="24"/>
                          <w:szCs w:val="32"/>
                        </w:rPr>
                        <w:t>TO DI UTILIZZO DI FIAMME LIBERE (ove non autorizzate)</w:t>
                      </w:r>
                    </w:p>
                    <w:p w14:paraId="77CB9FC1" w14:textId="77777777" w:rsidR="00016542" w:rsidRPr="006D15DE" w:rsidRDefault="00016542" w:rsidP="00016542">
                      <w:pPr>
                        <w:jc w:val="center"/>
                        <w:rPr>
                          <w:b/>
                          <w:szCs w:val="20"/>
                        </w:rPr>
                      </w:pPr>
                      <w:r>
                        <w:rPr>
                          <w:b/>
                          <w:bCs/>
                          <w:noProof/>
                          <w:sz w:val="24"/>
                          <w:szCs w:val="32"/>
                        </w:rPr>
                        <w:t>CONSULTA I PIANI DI EMERGENZA RELATIVI ALL’EDIFICIO E DISPONIBILI IN INTRANET</w:t>
                      </w:r>
                    </w:p>
                    <w:p w14:paraId="59BCB77B" w14:textId="77777777" w:rsidR="00016542" w:rsidRPr="006D15DE" w:rsidRDefault="00016542" w:rsidP="00016542">
                      <w:pPr>
                        <w:rPr>
                          <w:b/>
                          <w:bCs/>
                          <w:sz w:val="24"/>
                        </w:rPr>
                      </w:pPr>
                    </w:p>
                    <w:p w14:paraId="37D7DA00" w14:textId="77777777" w:rsidR="00016542" w:rsidRDefault="00016542" w:rsidP="00016542">
                      <w:pPr>
                        <w:rPr>
                          <w:b/>
                          <w:szCs w:val="20"/>
                        </w:rPr>
                      </w:pPr>
                    </w:p>
                    <w:p w14:paraId="6ED3168D" w14:textId="77777777" w:rsidR="00016542" w:rsidRDefault="00016542" w:rsidP="00016542"/>
                  </w:txbxContent>
                </v:textbox>
                <w10:wrap anchorx="margin"/>
              </v:shape>
            </w:pict>
          </mc:Fallback>
        </mc:AlternateContent>
      </w:r>
      <w:r w:rsidR="00D0008A" w:rsidRPr="00BF2590">
        <w:rPr>
          <w:b/>
          <w:noProof/>
          <w:sz w:val="22"/>
          <w:lang w:eastAsia="it-IT"/>
        </w:rPr>
        <mc:AlternateContent>
          <mc:Choice Requires="wps">
            <w:drawing>
              <wp:anchor distT="45720" distB="45720" distL="114300" distR="114300" simplePos="0" relativeHeight="251658752" behindDoc="1" locked="0" layoutInCell="1" allowOverlap="1" wp14:anchorId="67B9112C" wp14:editId="0C1F22DC">
                <wp:simplePos x="0" y="0"/>
                <wp:positionH relativeFrom="page">
                  <wp:posOffset>5556250</wp:posOffset>
                </wp:positionH>
                <wp:positionV relativeFrom="paragraph">
                  <wp:posOffset>5888355</wp:posOffset>
                </wp:positionV>
                <wp:extent cx="1764665" cy="2240915"/>
                <wp:effectExtent l="19050" t="19050" r="26035" b="26035"/>
                <wp:wrapNone/>
                <wp:docPr id="3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4665" cy="2240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68CE72" w14:textId="77777777" w:rsidR="00016542" w:rsidRPr="007E3DFE" w:rsidRDefault="00016542" w:rsidP="0001654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7E3DFE">
                              <w:rPr>
                                <w:b/>
                                <w:bCs/>
                                <w:sz w:val="24"/>
                                <w:szCs w:val="32"/>
                              </w:rPr>
                              <w:t>INQUADRA IL QR CODE PER ACCEDERE</w:t>
                            </w:r>
                          </w:p>
                          <w:p w14:paraId="28C4B55F" w14:textId="77777777" w:rsidR="00016542" w:rsidRPr="007E3DFE" w:rsidRDefault="00016542" w:rsidP="0001654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7E3DFE">
                              <w:rPr>
                                <w:b/>
                                <w:bCs/>
                                <w:sz w:val="24"/>
                                <w:szCs w:val="32"/>
                              </w:rPr>
                              <w:t>A PLANIMETRIE E PIANI DI EMERGENZA</w:t>
                            </w:r>
                          </w:p>
                          <w:p w14:paraId="4612883A" w14:textId="6A61F0F4" w:rsidR="00363633" w:rsidRPr="00972ABF" w:rsidRDefault="008908DB" w:rsidP="00363633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4"/>
                              </w:rPr>
                              <w:drawing>
                                <wp:inline distT="0" distB="0" distL="0" distR="0" wp14:anchorId="4A65B9B9" wp14:editId="68867841">
                                  <wp:extent cx="1233577" cy="1223936"/>
                                  <wp:effectExtent l="0" t="0" r="5080" b="0"/>
                                  <wp:docPr id="1529389993" name="Immagin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9389993" name="Immagine 1529389993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7683" cy="1228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C23B917" w14:textId="77777777" w:rsidR="00016542" w:rsidRPr="00016542" w:rsidRDefault="00016542" w:rsidP="00016542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016542">
                              <w:rPr>
                                <w:b/>
                                <w:sz w:val="18"/>
                                <w:szCs w:val="18"/>
                              </w:rPr>
                              <w:t>Intranet.unige.it/sicurezza</w:t>
                            </w:r>
                          </w:p>
                          <w:p w14:paraId="418072E2" w14:textId="77777777" w:rsidR="00016542" w:rsidRDefault="00016542" w:rsidP="0001654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9112C" id="_x0000_s1031" type="#_x0000_t202" style="position:absolute;margin-left:437.5pt;margin-top:463.65pt;width:138.95pt;height:176.45pt;z-index:-251657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" strokecolor="#0070c0" strokeweight="3pt">
                <v:textbox>
                  <w:txbxContent>
                    <w:p w14:paraId="2D68CE72" w14:textId="77777777" w:rsidR="00016542" w:rsidRPr="007E3DFE" w:rsidRDefault="00016542" w:rsidP="00016542">
                      <w:pPr>
                        <w:jc w:val="center"/>
                        <w:rPr>
                          <w:b/>
                          <w:bCs/>
                          <w:sz w:val="24"/>
                          <w:szCs w:val="32"/>
                        </w:rPr>
                      </w:pPr>
                      <w:r w:rsidRPr="007E3DFE">
                        <w:rPr>
                          <w:b/>
                          <w:bCs/>
                          <w:sz w:val="24"/>
                          <w:szCs w:val="32"/>
                        </w:rPr>
                        <w:t>INQUADRA IL QR CODE PER ACCEDERE</w:t>
                      </w:r>
                    </w:p>
                    <w:p w14:paraId="28C4B55F" w14:textId="77777777" w:rsidR="00016542" w:rsidRPr="007E3DFE" w:rsidRDefault="00016542" w:rsidP="00016542">
                      <w:pPr>
                        <w:jc w:val="center"/>
                        <w:rPr>
                          <w:b/>
                          <w:bCs/>
                          <w:sz w:val="24"/>
                          <w:szCs w:val="32"/>
                        </w:rPr>
                      </w:pPr>
                      <w:r w:rsidRPr="007E3DFE">
                        <w:rPr>
                          <w:b/>
                          <w:bCs/>
                          <w:sz w:val="24"/>
                          <w:szCs w:val="32"/>
                        </w:rPr>
                        <w:t>A PLANIMETRIE E PIANI DI EMERGENZA</w:t>
                      </w:r>
                    </w:p>
                    <w:p w14:paraId="4612883A" w14:textId="6A61F0F4" w:rsidR="00363633" w:rsidRPr="00972ABF" w:rsidRDefault="008908DB" w:rsidP="00363633">
                      <w:pPr>
                        <w:jc w:val="center"/>
                        <w:rPr>
                          <w:b/>
                          <w:bCs/>
                          <w:sz w:val="24"/>
                        </w:rPr>
                      </w:pPr>
                      <w:r>
                        <w:rPr>
                          <w:b/>
                          <w:bCs/>
                          <w:noProof/>
                          <w:sz w:val="24"/>
                        </w:rPr>
                        <w:drawing>
                          <wp:inline distT="0" distB="0" distL="0" distR="0" wp14:anchorId="4A65B9B9" wp14:editId="68867841">
                            <wp:extent cx="1233577" cy="1223936"/>
                            <wp:effectExtent l="0" t="0" r="5080" b="0"/>
                            <wp:docPr id="1529389993" name="Immagin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29389993" name="Immagine 1529389993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7683" cy="12280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C23B917" w14:textId="77777777" w:rsidR="00016542" w:rsidRPr="00016542" w:rsidRDefault="00016542" w:rsidP="00016542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016542">
                        <w:rPr>
                          <w:b/>
                          <w:sz w:val="18"/>
                          <w:szCs w:val="18"/>
                        </w:rPr>
                        <w:t>Intranet.unige.it/sicurezza</w:t>
                      </w:r>
                    </w:p>
                    <w:p w14:paraId="418072E2" w14:textId="77777777" w:rsidR="00016542" w:rsidRDefault="00016542" w:rsidP="00016542"/>
                  </w:txbxContent>
                </v:textbox>
                <w10:wrap anchorx="page"/>
              </v:shape>
            </w:pict>
          </mc:Fallback>
        </mc:AlternateContent>
      </w:r>
      <w:r w:rsidR="00C23F9A" w:rsidRPr="00BF2590">
        <w:rPr>
          <w:b/>
          <w:noProof/>
          <w:sz w:val="22"/>
          <w:lang w:eastAsia="it-IT"/>
        </w:rPr>
        <mc:AlternateContent>
          <mc:Choice Requires="wps">
            <w:drawing>
              <wp:anchor distT="45720" distB="45720" distL="114300" distR="114300" simplePos="0" relativeHeight="251666944" behindDoc="1" locked="0" layoutInCell="1" allowOverlap="1" wp14:anchorId="19132F07" wp14:editId="5F31EB1F">
                <wp:simplePos x="0" y="0"/>
                <wp:positionH relativeFrom="margin">
                  <wp:posOffset>4473575</wp:posOffset>
                </wp:positionH>
                <wp:positionV relativeFrom="paragraph">
                  <wp:posOffset>8166100</wp:posOffset>
                </wp:positionV>
                <wp:extent cx="1767840" cy="445770"/>
                <wp:effectExtent l="19050" t="19050" r="22860" b="11430"/>
                <wp:wrapNone/>
                <wp:docPr id="30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7840" cy="445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CFBD2C" w14:textId="77777777" w:rsidR="00016542" w:rsidRPr="00352E2F" w:rsidRDefault="00016542" w:rsidP="00016542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A cura del Settore prevenzione, protezione e gestione delle emergenze</w:t>
                            </w:r>
                          </w:p>
                          <w:p w14:paraId="1798FA3B" w14:textId="77777777" w:rsidR="00016542" w:rsidRPr="002C4E66" w:rsidRDefault="00016542" w:rsidP="00016542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62C47A94" w14:textId="77777777" w:rsidR="00016542" w:rsidRDefault="00016542" w:rsidP="00016542">
                            <w:pPr>
                              <w:rPr>
                                <w:b/>
                                <w:szCs w:val="20"/>
                              </w:rPr>
                            </w:pPr>
                          </w:p>
                          <w:p w14:paraId="269F751B" w14:textId="77777777" w:rsidR="00016542" w:rsidRDefault="00016542" w:rsidP="00016542">
                            <w:pPr>
                              <w:rPr>
                                <w:b/>
                                <w:szCs w:val="20"/>
                              </w:rPr>
                            </w:pPr>
                          </w:p>
                          <w:p w14:paraId="4E5C5184" w14:textId="77777777" w:rsidR="00016542" w:rsidRDefault="00016542" w:rsidP="00016542">
                            <w:pPr>
                              <w:rPr>
                                <w:b/>
                                <w:szCs w:val="20"/>
                              </w:rPr>
                            </w:pPr>
                          </w:p>
                          <w:p w14:paraId="46B02472" w14:textId="77777777" w:rsidR="00016542" w:rsidRDefault="00016542" w:rsidP="00016542">
                            <w:pPr>
                              <w:rPr>
                                <w:b/>
                                <w:szCs w:val="20"/>
                              </w:rPr>
                            </w:pPr>
                          </w:p>
                          <w:p w14:paraId="6E730E0A" w14:textId="77777777" w:rsidR="00016542" w:rsidRDefault="00016542" w:rsidP="00016542">
                            <w:pPr>
                              <w:rPr>
                                <w:b/>
                                <w:szCs w:val="20"/>
                              </w:rPr>
                            </w:pPr>
                          </w:p>
                          <w:p w14:paraId="4EEE93A9" w14:textId="77777777" w:rsidR="00016542" w:rsidRDefault="00016542" w:rsidP="00016542">
                            <w:pPr>
                              <w:rPr>
                                <w:b/>
                                <w:szCs w:val="20"/>
                              </w:rPr>
                            </w:pPr>
                          </w:p>
                          <w:p w14:paraId="31A3A851" w14:textId="77777777" w:rsidR="00016542" w:rsidRDefault="00016542" w:rsidP="00016542">
                            <w:pPr>
                              <w:rPr>
                                <w:b/>
                                <w:szCs w:val="20"/>
                              </w:rPr>
                            </w:pPr>
                          </w:p>
                          <w:p w14:paraId="6E7CF0CF" w14:textId="77777777" w:rsidR="00016542" w:rsidRDefault="00016542" w:rsidP="00016542">
                            <w:pPr>
                              <w:rPr>
                                <w:b/>
                                <w:szCs w:val="20"/>
                              </w:rPr>
                            </w:pPr>
                          </w:p>
                          <w:p w14:paraId="4A2F16AE" w14:textId="77777777" w:rsidR="00016542" w:rsidRDefault="00016542" w:rsidP="0001654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32F07" id="_x0000_s1032" type="#_x0000_t202" style="position:absolute;margin-left:352.25pt;margin-top:643pt;width:139.2pt;height:35.1pt;z-index:-251649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" strokecolor="#0070c0" strokeweight="3pt">
                <v:textbox>
                  <w:txbxContent>
                    <w:p w14:paraId="17CFBD2C" w14:textId="77777777" w:rsidR="00016542" w:rsidRPr="00352E2F" w:rsidRDefault="00016542" w:rsidP="00016542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A cura del Settore prevenzione, protezione e gestione delle emergenze</w:t>
                      </w:r>
                    </w:p>
                    <w:p w14:paraId="1798FA3B" w14:textId="77777777" w:rsidR="00016542" w:rsidRPr="002C4E66" w:rsidRDefault="00016542" w:rsidP="00016542">
                      <w:pPr>
                        <w:rPr>
                          <w:b/>
                          <w:sz w:val="24"/>
                        </w:rPr>
                      </w:pPr>
                    </w:p>
                    <w:p w14:paraId="62C47A94" w14:textId="77777777" w:rsidR="00016542" w:rsidRDefault="00016542" w:rsidP="00016542">
                      <w:pPr>
                        <w:rPr>
                          <w:b/>
                          <w:szCs w:val="20"/>
                        </w:rPr>
                      </w:pPr>
                    </w:p>
                    <w:p w14:paraId="269F751B" w14:textId="77777777" w:rsidR="00016542" w:rsidRDefault="00016542" w:rsidP="00016542">
                      <w:pPr>
                        <w:rPr>
                          <w:b/>
                          <w:szCs w:val="20"/>
                        </w:rPr>
                      </w:pPr>
                    </w:p>
                    <w:p w14:paraId="4E5C5184" w14:textId="77777777" w:rsidR="00016542" w:rsidRDefault="00016542" w:rsidP="00016542">
                      <w:pPr>
                        <w:rPr>
                          <w:b/>
                          <w:szCs w:val="20"/>
                        </w:rPr>
                      </w:pPr>
                    </w:p>
                    <w:p w14:paraId="46B02472" w14:textId="77777777" w:rsidR="00016542" w:rsidRDefault="00016542" w:rsidP="00016542">
                      <w:pPr>
                        <w:rPr>
                          <w:b/>
                          <w:szCs w:val="20"/>
                        </w:rPr>
                      </w:pPr>
                    </w:p>
                    <w:p w14:paraId="6E730E0A" w14:textId="77777777" w:rsidR="00016542" w:rsidRDefault="00016542" w:rsidP="00016542">
                      <w:pPr>
                        <w:rPr>
                          <w:b/>
                          <w:szCs w:val="20"/>
                        </w:rPr>
                      </w:pPr>
                    </w:p>
                    <w:p w14:paraId="4EEE93A9" w14:textId="77777777" w:rsidR="00016542" w:rsidRDefault="00016542" w:rsidP="00016542">
                      <w:pPr>
                        <w:rPr>
                          <w:b/>
                          <w:szCs w:val="20"/>
                        </w:rPr>
                      </w:pPr>
                    </w:p>
                    <w:p w14:paraId="31A3A851" w14:textId="77777777" w:rsidR="00016542" w:rsidRDefault="00016542" w:rsidP="00016542">
                      <w:pPr>
                        <w:rPr>
                          <w:b/>
                          <w:szCs w:val="20"/>
                        </w:rPr>
                      </w:pPr>
                    </w:p>
                    <w:p w14:paraId="6E7CF0CF" w14:textId="77777777" w:rsidR="00016542" w:rsidRDefault="00016542" w:rsidP="00016542">
                      <w:pPr>
                        <w:rPr>
                          <w:b/>
                          <w:szCs w:val="20"/>
                        </w:rPr>
                      </w:pPr>
                    </w:p>
                    <w:p w14:paraId="4A2F16AE" w14:textId="77777777" w:rsidR="00016542" w:rsidRDefault="00016542" w:rsidP="00016542"/>
                  </w:txbxContent>
                </v:textbox>
                <w10:wrap anchorx="margin"/>
              </v:shape>
            </w:pict>
          </mc:Fallback>
        </mc:AlternateContent>
      </w:r>
      <w:r w:rsidR="00016542" w:rsidRPr="00BF2590">
        <w:rPr>
          <w:b/>
          <w:noProof/>
          <w:sz w:val="22"/>
          <w:lang w:eastAsia="it-IT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490BBCAE" wp14:editId="6EAF53F8">
                <wp:simplePos x="0" y="0"/>
                <wp:positionH relativeFrom="margin">
                  <wp:posOffset>-679450</wp:posOffset>
                </wp:positionH>
                <wp:positionV relativeFrom="paragraph">
                  <wp:posOffset>5894070</wp:posOffset>
                </wp:positionV>
                <wp:extent cx="5113020" cy="2716530"/>
                <wp:effectExtent l="19050" t="19050" r="11430" b="26670"/>
                <wp:wrapNone/>
                <wp:docPr id="2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3020" cy="2716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E331E2" w14:textId="77777777" w:rsidR="00016542" w:rsidRPr="002C4E66" w:rsidRDefault="00016542" w:rsidP="00016542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28"/>
                                <w:szCs w:val="36"/>
                              </w:rPr>
                              <w:t>COMPORTAMENTI GENERALI</w:t>
                            </w:r>
                            <w:r w:rsidRPr="00BF2590">
                              <w:rPr>
                                <w:b/>
                                <w:bCs/>
                                <w:color w:val="0070C0"/>
                                <w:sz w:val="28"/>
                                <w:szCs w:val="36"/>
                              </w:rPr>
                              <w:t xml:space="preserve"> IN CASO DI </w:t>
                            </w:r>
                            <w:r>
                              <w:rPr>
                                <w:b/>
                                <w:bCs/>
                                <w:color w:val="0070C0"/>
                                <w:sz w:val="28"/>
                                <w:szCs w:val="36"/>
                              </w:rPr>
                              <w:t>EVACUAZIONE</w:t>
                            </w:r>
                          </w:p>
                          <w:tbl>
                            <w:tblPr>
                              <w:tblStyle w:val="Tabellasemplice4"/>
                              <w:tblW w:w="779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04"/>
                              <w:gridCol w:w="7088"/>
                            </w:tblGrid>
                            <w:tr w:rsidR="00016542" w14:paraId="228F59F4" w14:textId="77777777" w:rsidTr="009D7A8A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</w:tcPr>
                                <w:p w14:paraId="0AFD7EE0" w14:textId="77777777" w:rsidR="00016542" w:rsidRDefault="00016542" w:rsidP="0055766B">
                                  <w:pPr>
                                    <w:rPr>
                                      <w:b w:val="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drawing>
                                      <wp:inline distT="0" distB="0" distL="0" distR="0" wp14:anchorId="4B66540A" wp14:editId="2FB2EA70">
                                        <wp:extent cx="376017" cy="375274"/>
                                        <wp:effectExtent l="0" t="0" r="5080" b="6350"/>
                                        <wp:docPr id="1601130082" name="Immagine 160113008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8" name="Immagine 48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77884" cy="377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7088" w:type="dxa"/>
                                </w:tcPr>
                                <w:p w14:paraId="39F90DB3" w14:textId="4E76A90F" w:rsidR="00016542" w:rsidRPr="00E41CB3" w:rsidRDefault="00016542" w:rsidP="0095643C">
                                  <w:pPr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bCs w:val="0"/>
                                      <w:sz w:val="24"/>
                                    </w:rPr>
                                  </w:pPr>
                                  <w:r w:rsidRPr="00E41CB3">
                                    <w:rPr>
                                      <w:bCs w:val="0"/>
                                      <w:sz w:val="24"/>
                                    </w:rPr>
                                    <w:t>ABBANDONARE RAPIDAMENTE, MA IN MANIERA ORDINATA, I LOCALI SEGUIRE I PERCORSI D’ESODO SEGNALATI</w:t>
                                  </w:r>
                                  <w:r w:rsidR="00B06F72">
                                    <w:rPr>
                                      <w:bCs w:val="0"/>
                                      <w:sz w:val="24"/>
                                    </w:rPr>
                                    <w:t xml:space="preserve"> E LE DISPOSIZIONI DEGLI INCARICATI </w:t>
                                  </w:r>
                                </w:p>
                              </w:tc>
                            </w:tr>
                            <w:tr w:rsidR="00016542" w14:paraId="5C23D8D8" w14:textId="77777777" w:rsidTr="009D7A8A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</w:tcPr>
                                <w:p w14:paraId="707ABBE1" w14:textId="77777777" w:rsidR="00016542" w:rsidRDefault="00016542" w:rsidP="0055766B">
                                  <w:pPr>
                                    <w:rPr>
                                      <w:b w:val="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drawing>
                                      <wp:inline distT="0" distB="0" distL="0" distR="0" wp14:anchorId="7DD88641" wp14:editId="76A354F6">
                                        <wp:extent cx="359417" cy="359417"/>
                                        <wp:effectExtent l="0" t="0" r="2540" b="2540"/>
                                        <wp:docPr id="1601130083" name="image1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" name="image11.png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2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60639" cy="3606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7088" w:type="dxa"/>
                                </w:tcPr>
                                <w:p w14:paraId="2F86A990" w14:textId="77777777" w:rsidR="00016542" w:rsidRDefault="00016542" w:rsidP="0055766B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b/>
                                      <w:szCs w:val="20"/>
                                    </w:rPr>
                                  </w:pPr>
                                  <w:r w:rsidRPr="002C4E66">
                                    <w:rPr>
                                      <w:b/>
                                      <w:sz w:val="24"/>
                                    </w:rPr>
                                    <w:t>RAGGIUNG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ERE</w:t>
                                  </w:r>
                                  <w:r w:rsidRPr="002C4E66">
                                    <w:rPr>
                                      <w:b/>
                                      <w:sz w:val="24"/>
                                    </w:rPr>
                                    <w:t xml:space="preserve"> IL PUNTO DI RACCOLTA</w:t>
                                  </w:r>
                                </w:p>
                              </w:tc>
                            </w:tr>
                            <w:tr w:rsidR="00016542" w14:paraId="77A3A2C5" w14:textId="77777777" w:rsidTr="009D7A8A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</w:tcPr>
                                <w:p w14:paraId="6642C702" w14:textId="77777777" w:rsidR="00016542" w:rsidRDefault="00016542" w:rsidP="0055766B">
                                  <w:pPr>
                                    <w:rPr>
                                      <w:b w:val="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drawing>
                                      <wp:inline distT="0" distB="0" distL="0" distR="0" wp14:anchorId="72FF4A30" wp14:editId="46CE1823">
                                        <wp:extent cx="349748" cy="359418"/>
                                        <wp:effectExtent l="0" t="0" r="0" b="2540"/>
                                        <wp:docPr id="1601130084" name="Immagine 1601130084" descr="Cartello con simbolo vietato usare l'ascensore in caso di incendio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0" name="Immagine 30" descr="Cartello con simbolo vietato usare l'ascensore in caso di incendio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 rotWithShape="1">
                                                <a:blip r:embed="rId2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3084" t="11438" r="12868" b="12503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53158" cy="36292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7088" w:type="dxa"/>
                                </w:tcPr>
                                <w:p w14:paraId="2AD99130" w14:textId="77777777" w:rsidR="00016542" w:rsidRDefault="00016542" w:rsidP="0055766B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b/>
                                      <w:szCs w:val="20"/>
                                    </w:rPr>
                                  </w:pPr>
                                  <w:r w:rsidRPr="002C4E66">
                                    <w:rPr>
                                      <w:b/>
                                      <w:color w:val="FF0000"/>
                                      <w:sz w:val="24"/>
                                      <w:u w:val="single"/>
                                    </w:rPr>
                                    <w:t>VIETATO USARE L’ASCENSORE</w:t>
                                  </w:r>
                                  <w:r>
                                    <w:rPr>
                                      <w:b/>
                                      <w:color w:val="FF0000"/>
                                      <w:sz w:val="24"/>
                                      <w:u w:val="single"/>
                                    </w:rPr>
                                    <w:t xml:space="preserve">, </w:t>
                                  </w:r>
                                  <w:r w:rsidRPr="002C4E66">
                                    <w:rPr>
                                      <w:b/>
                                      <w:color w:val="FF0000"/>
                                      <w:sz w:val="24"/>
                                      <w:u w:val="single"/>
                                    </w:rPr>
                                    <w:t>CORRERE, SPINGERE, URLARE</w:t>
                                  </w:r>
                                </w:p>
                              </w:tc>
                            </w:tr>
                            <w:tr w:rsidR="00016542" w14:paraId="007748A8" w14:textId="77777777" w:rsidTr="009D7A8A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04" w:type="dxa"/>
                                </w:tcPr>
                                <w:p w14:paraId="5BA85294" w14:textId="77777777" w:rsidR="00016542" w:rsidRDefault="00016542" w:rsidP="0055766B">
                                  <w:pPr>
                                    <w:rPr>
                                      <w:b w:val="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drawing>
                                      <wp:inline distT="0" distB="0" distL="0" distR="0" wp14:anchorId="6B80C490" wp14:editId="4601BDF3">
                                        <wp:extent cx="332707" cy="327704"/>
                                        <wp:effectExtent l="0" t="0" r="0" b="0"/>
                                        <wp:docPr id="1601130085" name="Immagine 160113008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Immagine 2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2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36798" cy="33173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7088" w:type="dxa"/>
                                </w:tcPr>
                                <w:p w14:paraId="6374F113" w14:textId="77777777" w:rsidR="00016542" w:rsidRPr="009D7A8A" w:rsidRDefault="00016542" w:rsidP="009D7A8A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2C4E66">
                                    <w:rPr>
                                      <w:b/>
                                      <w:sz w:val="24"/>
                                    </w:rPr>
                                    <w:t xml:space="preserve">PERSONE CON ESIGENZE PARTICOLARI ATTENDERANNO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L’ARRIVO DEI SOCCORRITORI DEDICATI</w:t>
                                  </w:r>
                                </w:p>
                                <w:p w14:paraId="185142AB" w14:textId="77777777" w:rsidR="00016542" w:rsidRDefault="00016542" w:rsidP="0055766B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b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16542" w:rsidRPr="00BD3A77" w14:paraId="548FA5D2" w14:textId="77777777" w:rsidTr="00CE737F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792" w:type="dxa"/>
                                  <w:gridSpan w:val="2"/>
                                </w:tcPr>
                                <w:p w14:paraId="7B2B00C9" w14:textId="77777777" w:rsidR="00016542" w:rsidRPr="00BD3A77" w:rsidRDefault="00016542" w:rsidP="00E41CB3">
                                  <w:pPr>
                                    <w:jc w:val="center"/>
                                    <w:rPr>
                                      <w:b w:val="0"/>
                                      <w:color w:val="FF0000"/>
                                      <w:sz w:val="22"/>
                                      <w:u w:val="single"/>
                                    </w:rPr>
                                  </w:pPr>
                                  <w:r w:rsidRPr="00BD3A77">
                                    <w:rPr>
                                      <w:color w:val="FF0000"/>
                                      <w:sz w:val="22"/>
                                      <w:u w:val="single"/>
                                    </w:rPr>
                                    <w:t>VIETATO COMPIERE MANOVRE O PRENDERE INIZIATIVE FUORI DALLA PROPRIA COMPETENZA E IN GRADO DI PORRE A RISCHIO L’INCOLUMITA’ PROPRIA E ALTRUI</w:t>
                                  </w:r>
                                </w:p>
                                <w:p w14:paraId="3BCA2239" w14:textId="77777777" w:rsidR="00016542" w:rsidRPr="00BD3A77" w:rsidRDefault="00016542" w:rsidP="009D7A8A">
                                  <w:pPr>
                                    <w:rPr>
                                      <w:b w:val="0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5D93D36" w14:textId="77777777" w:rsidR="00016542" w:rsidRPr="00BD3A77" w:rsidRDefault="00016542" w:rsidP="00016542">
                            <w:pPr>
                              <w:rPr>
                                <w:b/>
                                <w:sz w:val="18"/>
                                <w:szCs w:val="20"/>
                              </w:rPr>
                            </w:pPr>
                          </w:p>
                          <w:p w14:paraId="1A0E04E1" w14:textId="77777777" w:rsidR="00016542" w:rsidRDefault="00016542" w:rsidP="00016542">
                            <w:pPr>
                              <w:rPr>
                                <w:b/>
                                <w:szCs w:val="20"/>
                              </w:rPr>
                            </w:pPr>
                          </w:p>
                          <w:p w14:paraId="26DDF16C" w14:textId="77777777" w:rsidR="00016542" w:rsidRDefault="00016542" w:rsidP="00016542">
                            <w:pPr>
                              <w:rPr>
                                <w:b/>
                                <w:szCs w:val="20"/>
                              </w:rPr>
                            </w:pPr>
                          </w:p>
                          <w:p w14:paraId="2B83933A" w14:textId="77777777" w:rsidR="00016542" w:rsidRDefault="00016542" w:rsidP="00016542">
                            <w:pPr>
                              <w:rPr>
                                <w:b/>
                                <w:szCs w:val="20"/>
                              </w:rPr>
                            </w:pPr>
                          </w:p>
                          <w:p w14:paraId="71B3ED7C" w14:textId="77777777" w:rsidR="00016542" w:rsidRDefault="00016542" w:rsidP="00016542">
                            <w:pPr>
                              <w:rPr>
                                <w:b/>
                                <w:szCs w:val="20"/>
                              </w:rPr>
                            </w:pPr>
                          </w:p>
                          <w:p w14:paraId="1EAAB0F3" w14:textId="77777777" w:rsidR="00016542" w:rsidRDefault="00016542" w:rsidP="00016542">
                            <w:pPr>
                              <w:rPr>
                                <w:b/>
                                <w:szCs w:val="20"/>
                              </w:rPr>
                            </w:pPr>
                          </w:p>
                          <w:p w14:paraId="15531A58" w14:textId="77777777" w:rsidR="00016542" w:rsidRDefault="00016542" w:rsidP="0001654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BBCAE" id="_x0000_s1033" type="#_x0000_t202" style="position:absolute;margin-left:-53.5pt;margin-top:464.1pt;width:402.6pt;height:213.9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" strokecolor="#0070c0" strokeweight="3pt">
                <v:textbox>
                  <w:txbxContent>
                    <w:p w14:paraId="34E331E2" w14:textId="77777777" w:rsidR="00016542" w:rsidRPr="002C4E66" w:rsidRDefault="00016542" w:rsidP="00016542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bCs/>
                          <w:color w:val="0070C0"/>
                          <w:sz w:val="28"/>
                          <w:szCs w:val="36"/>
                        </w:rPr>
                        <w:t>COMPORTAMENTI GENERALI</w:t>
                      </w:r>
                      <w:r w:rsidRPr="00BF2590">
                        <w:rPr>
                          <w:b/>
                          <w:bCs/>
                          <w:color w:val="0070C0"/>
                          <w:sz w:val="28"/>
                          <w:szCs w:val="36"/>
                        </w:rPr>
                        <w:t xml:space="preserve"> IN CASO DI </w:t>
                      </w:r>
                      <w:r>
                        <w:rPr>
                          <w:b/>
                          <w:bCs/>
                          <w:color w:val="0070C0"/>
                          <w:sz w:val="28"/>
                          <w:szCs w:val="36"/>
                        </w:rPr>
                        <w:t>EVACUAZIONE</w:t>
                      </w:r>
                    </w:p>
                    <w:tbl>
                      <w:tblPr>
                        <w:tblStyle w:val="Tabellasemplice4"/>
                        <w:tblW w:w="779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04"/>
                        <w:gridCol w:w="7088"/>
                      </w:tblGrid>
                      <w:tr w:rsidR="00016542" w14:paraId="228F59F4" w14:textId="77777777" w:rsidTr="009D7A8A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</w:tcPr>
                          <w:p w14:paraId="0AFD7EE0" w14:textId="77777777" w:rsidR="00016542" w:rsidRDefault="00016542" w:rsidP="0055766B">
                            <w:pPr>
                              <w:rPr>
                                <w:b w:val="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4B66540A" wp14:editId="2FB2EA70">
                                  <wp:extent cx="376017" cy="375274"/>
                                  <wp:effectExtent l="0" t="0" r="5080" b="6350"/>
                                  <wp:docPr id="1601130082" name="Immagine 16011300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" name="Immagine 4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7884" cy="3771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7088" w:type="dxa"/>
                          </w:tcPr>
                          <w:p w14:paraId="39F90DB3" w14:textId="4E76A90F" w:rsidR="00016542" w:rsidRPr="00E41CB3" w:rsidRDefault="00016542" w:rsidP="0095643C">
                            <w:pPr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bCs w:val="0"/>
                                <w:sz w:val="24"/>
                              </w:rPr>
                            </w:pPr>
                            <w:r w:rsidRPr="00E41CB3">
                              <w:rPr>
                                <w:bCs w:val="0"/>
                                <w:sz w:val="24"/>
                              </w:rPr>
                              <w:t>ABBANDONARE RAPIDAMENTE, MA IN MANIERA ORDINATA, I LOCALI SEGUIRE I PERCORSI D’ESODO SEGNALATI</w:t>
                            </w:r>
                            <w:r w:rsidR="00B06F72">
                              <w:rPr>
                                <w:bCs w:val="0"/>
                                <w:sz w:val="24"/>
                              </w:rPr>
                              <w:t xml:space="preserve"> E LE DISPOSIZIONI DEGLI INCARICATI </w:t>
                            </w:r>
                          </w:p>
                        </w:tc>
                      </w:tr>
                      <w:tr w:rsidR="00016542" w14:paraId="5C23D8D8" w14:textId="77777777" w:rsidTr="009D7A8A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</w:tcPr>
                          <w:p w14:paraId="707ABBE1" w14:textId="77777777" w:rsidR="00016542" w:rsidRDefault="00016542" w:rsidP="0055766B">
                            <w:pPr>
                              <w:rPr>
                                <w:b w:val="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7DD88641" wp14:editId="76A354F6">
                                  <wp:extent cx="359417" cy="359417"/>
                                  <wp:effectExtent l="0" t="0" r="2540" b="2540"/>
                                  <wp:docPr id="1601130083" name="image1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image11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0639" cy="3606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7088" w:type="dxa"/>
                          </w:tcPr>
                          <w:p w14:paraId="2F86A990" w14:textId="77777777" w:rsidR="00016542" w:rsidRDefault="00016542" w:rsidP="0055766B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b/>
                                <w:szCs w:val="20"/>
                              </w:rPr>
                            </w:pPr>
                            <w:r w:rsidRPr="002C4E66">
                              <w:rPr>
                                <w:b/>
                                <w:sz w:val="24"/>
                              </w:rPr>
                              <w:t>RAGGIUNG</w:t>
                            </w:r>
                            <w:r>
                              <w:rPr>
                                <w:b/>
                                <w:sz w:val="24"/>
                              </w:rPr>
                              <w:t>ERE</w:t>
                            </w:r>
                            <w:r w:rsidRPr="002C4E66">
                              <w:rPr>
                                <w:b/>
                                <w:sz w:val="24"/>
                              </w:rPr>
                              <w:t xml:space="preserve"> IL PUNTO DI RACCOLTA</w:t>
                            </w:r>
                          </w:p>
                        </w:tc>
                      </w:tr>
                      <w:tr w:rsidR="00016542" w14:paraId="77A3A2C5" w14:textId="77777777" w:rsidTr="009D7A8A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</w:tcPr>
                          <w:p w14:paraId="6642C702" w14:textId="77777777" w:rsidR="00016542" w:rsidRDefault="00016542" w:rsidP="0055766B">
                            <w:pPr>
                              <w:rPr>
                                <w:b w:val="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72FF4A30" wp14:editId="46CE1823">
                                  <wp:extent cx="349748" cy="359418"/>
                                  <wp:effectExtent l="0" t="0" r="0" b="2540"/>
                                  <wp:docPr id="1601130084" name="Immagine 1601130084" descr="Cartello con simbolo vietato usare l'ascensore in caso di incendi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Immagine 30" descr="Cartello con simbolo vietato usare l'ascensore in caso di incendio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3084" t="11438" r="12868" b="1250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3158" cy="3629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7088" w:type="dxa"/>
                          </w:tcPr>
                          <w:p w14:paraId="2AD99130" w14:textId="77777777" w:rsidR="00016542" w:rsidRDefault="00016542" w:rsidP="0055766B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b/>
                                <w:szCs w:val="20"/>
                              </w:rPr>
                            </w:pPr>
                            <w:r w:rsidRPr="002C4E66">
                              <w:rPr>
                                <w:b/>
                                <w:color w:val="FF0000"/>
                                <w:sz w:val="24"/>
                                <w:u w:val="single"/>
                              </w:rPr>
                              <w:t>VIETATO USARE L’ASCENSORE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  <w:u w:val="single"/>
                              </w:rPr>
                              <w:t xml:space="preserve">, </w:t>
                            </w:r>
                            <w:r w:rsidRPr="002C4E66">
                              <w:rPr>
                                <w:b/>
                                <w:color w:val="FF0000"/>
                                <w:sz w:val="24"/>
                                <w:u w:val="single"/>
                              </w:rPr>
                              <w:t>CORRERE, SPINGERE, URLARE</w:t>
                            </w:r>
                          </w:p>
                        </w:tc>
                      </w:tr>
                      <w:tr w:rsidR="00016542" w14:paraId="007748A8" w14:textId="77777777" w:rsidTr="009D7A8A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04" w:type="dxa"/>
                          </w:tcPr>
                          <w:p w14:paraId="5BA85294" w14:textId="77777777" w:rsidR="00016542" w:rsidRDefault="00016542" w:rsidP="0055766B">
                            <w:pPr>
                              <w:rPr>
                                <w:b w:val="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6B80C490" wp14:editId="4601BDF3">
                                  <wp:extent cx="332707" cy="327704"/>
                                  <wp:effectExtent l="0" t="0" r="0" b="0"/>
                                  <wp:docPr id="1601130085" name="Immagine 16011300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magine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6798" cy="3317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7088" w:type="dxa"/>
                          </w:tcPr>
                          <w:p w14:paraId="6374F113" w14:textId="77777777" w:rsidR="00016542" w:rsidRPr="009D7A8A" w:rsidRDefault="00016542" w:rsidP="009D7A8A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b/>
                                <w:sz w:val="24"/>
                              </w:rPr>
                            </w:pPr>
                            <w:r w:rsidRPr="002C4E66">
                              <w:rPr>
                                <w:b/>
                                <w:sz w:val="24"/>
                              </w:rPr>
                              <w:t xml:space="preserve">PERSONE CON ESIGENZE PARTICOLARI ATTENDERANNO </w:t>
                            </w:r>
                            <w:r>
                              <w:rPr>
                                <w:b/>
                                <w:sz w:val="24"/>
                              </w:rPr>
                              <w:t>L’ARRIVO DEI SOCCORRITORI DEDICATI</w:t>
                            </w:r>
                          </w:p>
                          <w:p w14:paraId="185142AB" w14:textId="77777777" w:rsidR="00016542" w:rsidRDefault="00016542" w:rsidP="0055766B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b/>
                                <w:szCs w:val="20"/>
                              </w:rPr>
                            </w:pPr>
                          </w:p>
                        </w:tc>
                      </w:tr>
                      <w:tr w:rsidR="00016542" w:rsidRPr="00BD3A77" w14:paraId="548FA5D2" w14:textId="77777777" w:rsidTr="00CE737F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792" w:type="dxa"/>
                            <w:gridSpan w:val="2"/>
                          </w:tcPr>
                          <w:p w14:paraId="7B2B00C9" w14:textId="77777777" w:rsidR="00016542" w:rsidRPr="00BD3A77" w:rsidRDefault="00016542" w:rsidP="00E41CB3">
                            <w:pPr>
                              <w:jc w:val="center"/>
                              <w:rPr>
                                <w:b w:val="0"/>
                                <w:color w:val="FF0000"/>
                                <w:sz w:val="22"/>
                                <w:u w:val="single"/>
                              </w:rPr>
                            </w:pPr>
                            <w:r w:rsidRPr="00BD3A77">
                              <w:rPr>
                                <w:color w:val="FF0000"/>
                                <w:sz w:val="22"/>
                                <w:u w:val="single"/>
                              </w:rPr>
                              <w:t>VIETATO COMPIERE MANOVRE O PRENDERE INIZIATIVE FUORI DALLA PROPRIA COMPETENZA E IN GRADO DI PORRE A RISCHIO L’INCOLUMITA’ PROPRIA E ALTRUI</w:t>
                            </w:r>
                          </w:p>
                          <w:p w14:paraId="3BCA2239" w14:textId="77777777" w:rsidR="00016542" w:rsidRPr="00BD3A77" w:rsidRDefault="00016542" w:rsidP="009D7A8A">
                            <w:pPr>
                              <w:rPr>
                                <w:b w:val="0"/>
                                <w:sz w:val="22"/>
                              </w:rPr>
                            </w:pPr>
                          </w:p>
                        </w:tc>
                      </w:tr>
                    </w:tbl>
                    <w:p w14:paraId="25D93D36" w14:textId="77777777" w:rsidR="00016542" w:rsidRPr="00BD3A77" w:rsidRDefault="00016542" w:rsidP="00016542">
                      <w:pPr>
                        <w:rPr>
                          <w:b/>
                          <w:sz w:val="18"/>
                          <w:szCs w:val="20"/>
                        </w:rPr>
                      </w:pPr>
                    </w:p>
                    <w:p w14:paraId="1A0E04E1" w14:textId="77777777" w:rsidR="00016542" w:rsidRDefault="00016542" w:rsidP="00016542">
                      <w:pPr>
                        <w:rPr>
                          <w:b/>
                          <w:szCs w:val="20"/>
                        </w:rPr>
                      </w:pPr>
                    </w:p>
                    <w:p w14:paraId="26DDF16C" w14:textId="77777777" w:rsidR="00016542" w:rsidRDefault="00016542" w:rsidP="00016542">
                      <w:pPr>
                        <w:rPr>
                          <w:b/>
                          <w:szCs w:val="20"/>
                        </w:rPr>
                      </w:pPr>
                    </w:p>
                    <w:p w14:paraId="2B83933A" w14:textId="77777777" w:rsidR="00016542" w:rsidRDefault="00016542" w:rsidP="00016542">
                      <w:pPr>
                        <w:rPr>
                          <w:b/>
                          <w:szCs w:val="20"/>
                        </w:rPr>
                      </w:pPr>
                    </w:p>
                    <w:p w14:paraId="71B3ED7C" w14:textId="77777777" w:rsidR="00016542" w:rsidRDefault="00016542" w:rsidP="00016542">
                      <w:pPr>
                        <w:rPr>
                          <w:b/>
                          <w:szCs w:val="20"/>
                        </w:rPr>
                      </w:pPr>
                    </w:p>
                    <w:p w14:paraId="1EAAB0F3" w14:textId="77777777" w:rsidR="00016542" w:rsidRDefault="00016542" w:rsidP="00016542">
                      <w:pPr>
                        <w:rPr>
                          <w:b/>
                          <w:szCs w:val="20"/>
                        </w:rPr>
                      </w:pPr>
                    </w:p>
                    <w:p w14:paraId="15531A58" w14:textId="77777777" w:rsidR="00016542" w:rsidRDefault="00016542" w:rsidP="00016542"/>
                  </w:txbxContent>
                </v:textbox>
                <w10:wrap anchorx="margin"/>
              </v:shape>
            </w:pict>
          </mc:Fallback>
        </mc:AlternateContent>
      </w:r>
      <w:r w:rsidR="00016542" w:rsidRPr="00BF2590">
        <w:rPr>
          <w:b/>
          <w:noProof/>
          <w:sz w:val="22"/>
          <w:lang w:eastAsia="it-IT"/>
        </w:rPr>
        <mc:AlternateContent>
          <mc:Choice Requires="wps">
            <w:drawing>
              <wp:anchor distT="45720" distB="45720" distL="114300" distR="114300" simplePos="0" relativeHeight="251645440" behindDoc="0" locked="0" layoutInCell="1" allowOverlap="1" wp14:anchorId="0E286071" wp14:editId="74B42B5B">
                <wp:simplePos x="0" y="0"/>
                <wp:positionH relativeFrom="margin">
                  <wp:posOffset>-668655</wp:posOffset>
                </wp:positionH>
                <wp:positionV relativeFrom="paragraph">
                  <wp:posOffset>336550</wp:posOffset>
                </wp:positionV>
                <wp:extent cx="6913880" cy="1249680"/>
                <wp:effectExtent l="19050" t="19050" r="20320" b="26670"/>
                <wp:wrapSquare wrapText="bothSides"/>
                <wp:docPr id="35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3880" cy="1249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7DF6C8" w14:textId="77777777" w:rsidR="00016542" w:rsidRDefault="00016542" w:rsidP="00016542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28"/>
                                <w:szCs w:val="36"/>
                              </w:rPr>
                              <w:t>COMPORTAMENTI GENERALI</w:t>
                            </w:r>
                            <w:r w:rsidRPr="00BF2590">
                              <w:rPr>
                                <w:b/>
                                <w:bCs/>
                                <w:color w:val="0070C0"/>
                                <w:sz w:val="28"/>
                                <w:szCs w:val="36"/>
                              </w:rPr>
                              <w:t xml:space="preserve"> IN CASO DI EMERGENZA</w:t>
                            </w:r>
                          </w:p>
                          <w:p w14:paraId="3A7130F2" w14:textId="77777777" w:rsidR="00016542" w:rsidRDefault="00016542" w:rsidP="00016542">
                            <w:pPr>
                              <w:rPr>
                                <w:i/>
                                <w:iCs/>
                                <w:sz w:val="22"/>
                                <w:szCs w:val="28"/>
                              </w:rPr>
                            </w:pPr>
                          </w:p>
                          <w:p w14:paraId="236F8909" w14:textId="77777777" w:rsidR="00016542" w:rsidRPr="001D12F1" w:rsidRDefault="00016542" w:rsidP="00016542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2"/>
                                <w:szCs w:val="28"/>
                              </w:rPr>
                            </w:pPr>
                            <w:r w:rsidRPr="001D12F1">
                              <w:rPr>
                                <w:b/>
                                <w:bCs/>
                                <w:color w:val="0070C0"/>
                                <w:sz w:val="24"/>
                                <w:szCs w:val="32"/>
                              </w:rPr>
                              <w:t>MANT</w:t>
                            </w:r>
                            <w:r>
                              <w:rPr>
                                <w:b/>
                                <w:bCs/>
                                <w:color w:val="0070C0"/>
                                <w:sz w:val="24"/>
                                <w:szCs w:val="32"/>
                              </w:rPr>
                              <w:t>ENERE</w:t>
                            </w:r>
                            <w:r w:rsidRPr="001D12F1">
                              <w:rPr>
                                <w:b/>
                                <w:bCs/>
                                <w:color w:val="0070C0"/>
                                <w:sz w:val="24"/>
                                <w:szCs w:val="32"/>
                              </w:rPr>
                              <w:t xml:space="preserve"> LA CALMA</w:t>
                            </w:r>
                          </w:p>
                          <w:p w14:paraId="08E8DEF0" w14:textId="2958F139" w:rsidR="00016542" w:rsidRDefault="00016542" w:rsidP="00016542">
                            <w:pPr>
                              <w:rPr>
                                <w:sz w:val="24"/>
                                <w:szCs w:val="32"/>
                              </w:rPr>
                            </w:pPr>
                            <w:r w:rsidRPr="001D12F1">
                              <w:rPr>
                                <w:b/>
                                <w:bCs/>
                                <w:color w:val="0070C0"/>
                                <w:sz w:val="24"/>
                                <w:szCs w:val="32"/>
                              </w:rPr>
                              <w:t>DA</w:t>
                            </w:r>
                            <w:r>
                              <w:rPr>
                                <w:b/>
                                <w:bCs/>
                                <w:color w:val="0070C0"/>
                                <w:sz w:val="24"/>
                                <w:szCs w:val="32"/>
                              </w:rPr>
                              <w:t>RE</w:t>
                            </w:r>
                            <w:r w:rsidRPr="001D12F1">
                              <w:rPr>
                                <w:b/>
                                <w:bCs/>
                                <w:color w:val="0070C0"/>
                                <w:sz w:val="24"/>
                                <w:szCs w:val="32"/>
                              </w:rPr>
                              <w:t xml:space="preserve"> L’ALLARME IL PRIMA POSSIBILE</w:t>
                            </w:r>
                            <w:r>
                              <w:rPr>
                                <w:color w:val="0070C0"/>
                                <w:sz w:val="24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32"/>
                              </w:rPr>
                              <w:t xml:space="preserve">nelle modalità più opportune (telefonata </w:t>
                            </w:r>
                            <w:r w:rsidR="00B06F72">
                              <w:rPr>
                                <w:sz w:val="24"/>
                                <w:szCs w:val="32"/>
                              </w:rPr>
                              <w:t xml:space="preserve">al numero unico emergenza 112, </w:t>
                            </w:r>
                            <w:r>
                              <w:rPr>
                                <w:sz w:val="24"/>
                                <w:szCs w:val="32"/>
                              </w:rPr>
                              <w:t xml:space="preserve">al centro informazioni, attivazione impianto automatico antincendio </w:t>
                            </w:r>
                            <w:proofErr w:type="gramStart"/>
                            <w:r>
                              <w:rPr>
                                <w:sz w:val="24"/>
                                <w:szCs w:val="32"/>
                              </w:rPr>
                              <w:t>ecc..</w:t>
                            </w:r>
                            <w:proofErr w:type="gramEnd"/>
                            <w:r>
                              <w:rPr>
                                <w:sz w:val="24"/>
                                <w:szCs w:val="32"/>
                              </w:rPr>
                              <w:t xml:space="preserve">) </w:t>
                            </w:r>
                          </w:p>
                          <w:p w14:paraId="68BD474C" w14:textId="77777777" w:rsidR="00016542" w:rsidRDefault="00016542" w:rsidP="00016542">
                            <w:pPr>
                              <w:rPr>
                                <w:sz w:val="24"/>
                                <w:szCs w:val="32"/>
                              </w:rPr>
                            </w:pPr>
                            <w:r w:rsidRPr="00B06F72">
                              <w:rPr>
                                <w:b/>
                                <w:bCs/>
                                <w:color w:val="0070C0"/>
                                <w:sz w:val="24"/>
                                <w:szCs w:val="32"/>
                              </w:rPr>
                              <w:t>SEGUIRE LE DISPOSIZIONI</w:t>
                            </w:r>
                            <w:r w:rsidRPr="001D12F1">
                              <w:rPr>
                                <w:color w:val="4472C4" w:themeColor="accent1"/>
                                <w:sz w:val="24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32"/>
                              </w:rPr>
                              <w:t>impartite dagli incaricati alla gestione delle emergenze</w:t>
                            </w:r>
                          </w:p>
                          <w:p w14:paraId="40650B98" w14:textId="77777777" w:rsidR="00016542" w:rsidRPr="00BF2590" w:rsidRDefault="00016542" w:rsidP="00016542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28"/>
                                <w:szCs w:val="36"/>
                              </w:rPr>
                            </w:pPr>
                          </w:p>
                          <w:p w14:paraId="7F7AB004" w14:textId="77777777" w:rsidR="00016542" w:rsidRDefault="00016542" w:rsidP="0001654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86071" id="_x0000_s1034" type="#_x0000_t202" style="position:absolute;margin-left:-52.65pt;margin-top:26.5pt;width:544.4pt;height:98.4pt;z-index:251645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" strokecolor="#0070c0" strokeweight="3pt">
                <v:textbox>
                  <w:txbxContent>
                    <w:p w14:paraId="4B7DF6C8" w14:textId="77777777" w:rsidR="00016542" w:rsidRDefault="00016542" w:rsidP="00016542">
                      <w:pPr>
                        <w:jc w:val="center"/>
                        <w:rPr>
                          <w:b/>
                          <w:bCs/>
                          <w:color w:val="0070C0"/>
                          <w:sz w:val="28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70C0"/>
                          <w:sz w:val="28"/>
                          <w:szCs w:val="36"/>
                        </w:rPr>
                        <w:t>COMPORTAMENTI GENERALI</w:t>
                      </w:r>
                      <w:r w:rsidRPr="00BF2590">
                        <w:rPr>
                          <w:b/>
                          <w:bCs/>
                          <w:color w:val="0070C0"/>
                          <w:sz w:val="28"/>
                          <w:szCs w:val="36"/>
                        </w:rPr>
                        <w:t xml:space="preserve"> IN CASO DI EMERGENZA</w:t>
                      </w:r>
                    </w:p>
                    <w:p w14:paraId="3A7130F2" w14:textId="77777777" w:rsidR="00016542" w:rsidRDefault="00016542" w:rsidP="00016542">
                      <w:pPr>
                        <w:rPr>
                          <w:i/>
                          <w:iCs/>
                          <w:sz w:val="22"/>
                          <w:szCs w:val="28"/>
                        </w:rPr>
                      </w:pPr>
                    </w:p>
                    <w:p w14:paraId="236F8909" w14:textId="77777777" w:rsidR="00016542" w:rsidRPr="001D12F1" w:rsidRDefault="00016542" w:rsidP="00016542">
                      <w:pPr>
                        <w:rPr>
                          <w:b/>
                          <w:bCs/>
                          <w:i/>
                          <w:iCs/>
                          <w:sz w:val="22"/>
                          <w:szCs w:val="28"/>
                        </w:rPr>
                      </w:pPr>
                      <w:r w:rsidRPr="001D12F1">
                        <w:rPr>
                          <w:b/>
                          <w:bCs/>
                          <w:color w:val="0070C0"/>
                          <w:sz w:val="24"/>
                          <w:szCs w:val="32"/>
                        </w:rPr>
                        <w:t>MANT</w:t>
                      </w:r>
                      <w:r>
                        <w:rPr>
                          <w:b/>
                          <w:bCs/>
                          <w:color w:val="0070C0"/>
                          <w:sz w:val="24"/>
                          <w:szCs w:val="32"/>
                        </w:rPr>
                        <w:t>ENERE</w:t>
                      </w:r>
                      <w:r w:rsidRPr="001D12F1">
                        <w:rPr>
                          <w:b/>
                          <w:bCs/>
                          <w:color w:val="0070C0"/>
                          <w:sz w:val="24"/>
                          <w:szCs w:val="32"/>
                        </w:rPr>
                        <w:t xml:space="preserve"> LA CALMA</w:t>
                      </w:r>
                    </w:p>
                    <w:p w14:paraId="08E8DEF0" w14:textId="2958F139" w:rsidR="00016542" w:rsidRDefault="00016542" w:rsidP="00016542">
                      <w:pPr>
                        <w:rPr>
                          <w:sz w:val="24"/>
                          <w:szCs w:val="32"/>
                        </w:rPr>
                      </w:pPr>
                      <w:r w:rsidRPr="001D12F1">
                        <w:rPr>
                          <w:b/>
                          <w:bCs/>
                          <w:color w:val="0070C0"/>
                          <w:sz w:val="24"/>
                          <w:szCs w:val="32"/>
                        </w:rPr>
                        <w:t>DA</w:t>
                      </w:r>
                      <w:r>
                        <w:rPr>
                          <w:b/>
                          <w:bCs/>
                          <w:color w:val="0070C0"/>
                          <w:sz w:val="24"/>
                          <w:szCs w:val="32"/>
                        </w:rPr>
                        <w:t>RE</w:t>
                      </w:r>
                      <w:r w:rsidRPr="001D12F1">
                        <w:rPr>
                          <w:b/>
                          <w:bCs/>
                          <w:color w:val="0070C0"/>
                          <w:sz w:val="24"/>
                          <w:szCs w:val="32"/>
                        </w:rPr>
                        <w:t xml:space="preserve"> L’ALLARME IL PRIMA POSSIBILE</w:t>
                      </w:r>
                      <w:r>
                        <w:rPr>
                          <w:color w:val="0070C0"/>
                          <w:sz w:val="24"/>
                          <w:szCs w:val="32"/>
                        </w:rPr>
                        <w:t xml:space="preserve"> </w:t>
                      </w:r>
                      <w:r>
                        <w:rPr>
                          <w:sz w:val="24"/>
                          <w:szCs w:val="32"/>
                        </w:rPr>
                        <w:t xml:space="preserve">nelle modalità più opportune (telefonata </w:t>
                      </w:r>
                      <w:r w:rsidR="00B06F72">
                        <w:rPr>
                          <w:sz w:val="24"/>
                          <w:szCs w:val="32"/>
                        </w:rPr>
                        <w:t xml:space="preserve">al numero unico emergenza 112, </w:t>
                      </w:r>
                      <w:r>
                        <w:rPr>
                          <w:sz w:val="24"/>
                          <w:szCs w:val="32"/>
                        </w:rPr>
                        <w:t xml:space="preserve">al centro informazioni, attivazione impianto automatico antincendio </w:t>
                      </w:r>
                      <w:proofErr w:type="gramStart"/>
                      <w:r>
                        <w:rPr>
                          <w:sz w:val="24"/>
                          <w:szCs w:val="32"/>
                        </w:rPr>
                        <w:t>ecc..</w:t>
                      </w:r>
                      <w:proofErr w:type="gramEnd"/>
                      <w:r>
                        <w:rPr>
                          <w:sz w:val="24"/>
                          <w:szCs w:val="32"/>
                        </w:rPr>
                        <w:t xml:space="preserve">) </w:t>
                      </w:r>
                    </w:p>
                    <w:p w14:paraId="68BD474C" w14:textId="77777777" w:rsidR="00016542" w:rsidRDefault="00016542" w:rsidP="00016542">
                      <w:pPr>
                        <w:rPr>
                          <w:sz w:val="24"/>
                          <w:szCs w:val="32"/>
                        </w:rPr>
                      </w:pPr>
                      <w:r w:rsidRPr="00B06F72">
                        <w:rPr>
                          <w:b/>
                          <w:bCs/>
                          <w:color w:val="0070C0"/>
                          <w:sz w:val="24"/>
                          <w:szCs w:val="32"/>
                        </w:rPr>
                        <w:t>SEGUIRE LE DISPOSIZIONI</w:t>
                      </w:r>
                      <w:r w:rsidRPr="001D12F1">
                        <w:rPr>
                          <w:color w:val="4472C4" w:themeColor="accent1"/>
                          <w:sz w:val="24"/>
                          <w:szCs w:val="32"/>
                        </w:rPr>
                        <w:t xml:space="preserve"> </w:t>
                      </w:r>
                      <w:r>
                        <w:rPr>
                          <w:sz w:val="24"/>
                          <w:szCs w:val="32"/>
                        </w:rPr>
                        <w:t>impartite dagli incaricati alla gestione delle emergenze</w:t>
                      </w:r>
                    </w:p>
                    <w:p w14:paraId="40650B98" w14:textId="77777777" w:rsidR="00016542" w:rsidRPr="00BF2590" w:rsidRDefault="00016542" w:rsidP="00016542">
                      <w:pPr>
                        <w:jc w:val="center"/>
                        <w:rPr>
                          <w:b/>
                          <w:bCs/>
                          <w:color w:val="0070C0"/>
                          <w:sz w:val="28"/>
                          <w:szCs w:val="36"/>
                        </w:rPr>
                      </w:pPr>
                    </w:p>
                    <w:p w14:paraId="7F7AB004" w14:textId="77777777" w:rsidR="00016542" w:rsidRDefault="00016542" w:rsidP="00016542"/>
                  </w:txbxContent>
                </v:textbox>
                <w10:wrap type="square" anchorx="margin"/>
              </v:shape>
            </w:pict>
          </mc:Fallback>
        </mc:AlternateContent>
      </w:r>
      <w:r w:rsidR="00016542">
        <w:rPr>
          <w:noProof/>
          <w:lang w:eastAsia="it-IT"/>
        </w:rPr>
        <w:drawing>
          <wp:anchor distT="0" distB="0" distL="114300" distR="114300" simplePos="0" relativeHeight="251653632" behindDoc="0" locked="0" layoutInCell="1" allowOverlap="1" wp14:anchorId="37FF7031" wp14:editId="64EED104">
            <wp:simplePos x="0" y="0"/>
            <wp:positionH relativeFrom="column">
              <wp:posOffset>-528955</wp:posOffset>
            </wp:positionH>
            <wp:positionV relativeFrom="paragraph">
              <wp:posOffset>3662045</wp:posOffset>
            </wp:positionV>
            <wp:extent cx="619125" cy="619125"/>
            <wp:effectExtent l="0" t="0" r="9525" b="9525"/>
            <wp:wrapNone/>
            <wp:docPr id="60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magine 3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6542" w:rsidRPr="00FD0186">
        <w:rPr>
          <w:b/>
          <w:noProof/>
          <w:sz w:val="22"/>
          <w:lang w:eastAsia="it-IT"/>
        </w:rPr>
        <mc:AlternateContent>
          <mc:Choice Requires="wps">
            <w:drawing>
              <wp:anchor distT="45720" distB="45720" distL="114300" distR="114300" simplePos="0" relativeHeight="251652608" behindDoc="0" locked="0" layoutInCell="1" allowOverlap="1" wp14:anchorId="56E2647C" wp14:editId="250A2AA4">
                <wp:simplePos x="0" y="0"/>
                <wp:positionH relativeFrom="margin">
                  <wp:posOffset>-671830</wp:posOffset>
                </wp:positionH>
                <wp:positionV relativeFrom="paragraph">
                  <wp:posOffset>3548380</wp:posOffset>
                </wp:positionV>
                <wp:extent cx="6930390" cy="866775"/>
                <wp:effectExtent l="19050" t="19050" r="22860" b="28575"/>
                <wp:wrapSquare wrapText="bothSides"/>
                <wp:docPr id="2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0390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EE9D7A" w14:textId="77777777" w:rsidR="00016542" w:rsidRPr="002C4E66" w:rsidRDefault="00016542" w:rsidP="00016542">
                            <w:pPr>
                              <w:ind w:left="708" w:firstLine="708"/>
                              <w:rPr>
                                <w:b/>
                                <w:sz w:val="24"/>
                                <w:szCs w:val="28"/>
                              </w:rPr>
                            </w:pPr>
                            <w:r w:rsidRPr="002C4E66">
                              <w:rPr>
                                <w:b/>
                                <w:sz w:val="24"/>
                                <w:szCs w:val="28"/>
                              </w:rPr>
                              <w:t>IN CASO DI INCENDIO:</w:t>
                            </w:r>
                          </w:p>
                          <w:p w14:paraId="661C0877" w14:textId="7114A2CA" w:rsidR="00016542" w:rsidRPr="002C4E66" w:rsidRDefault="00B06F72" w:rsidP="00016542">
                            <w:pPr>
                              <w:ind w:left="708" w:firstLine="708"/>
                              <w:rPr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Dai </w:t>
                            </w:r>
                            <w:r w:rsidR="00016542" w:rsidRPr="002C4E66">
                              <w:rPr>
                                <w:b/>
                                <w:sz w:val="22"/>
                                <w:szCs w:val="22"/>
                              </w:rPr>
                              <w:t xml:space="preserve">l’allarme </w:t>
                            </w:r>
                            <w:r w:rsidR="00016542" w:rsidRPr="002C4E66">
                              <w:rPr>
                                <w:bCs/>
                                <w:sz w:val="22"/>
                                <w:szCs w:val="22"/>
                              </w:rPr>
                              <w:t>tramite centro informazioni o impianto automatico di allarme</w:t>
                            </w:r>
                          </w:p>
                          <w:p w14:paraId="5C7DB171" w14:textId="77777777" w:rsidR="00016542" w:rsidRPr="002C4E66" w:rsidRDefault="00016542" w:rsidP="00016542">
                            <w:pPr>
                              <w:ind w:left="708" w:firstLine="708"/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 w:rsidRPr="002C4E66">
                              <w:rPr>
                                <w:b/>
                                <w:sz w:val="22"/>
                                <w:szCs w:val="22"/>
                              </w:rPr>
                              <w:t xml:space="preserve">Avvisa i presenti </w:t>
                            </w:r>
                            <w:r w:rsidRPr="002C4E66">
                              <w:rPr>
                                <w:bCs/>
                                <w:sz w:val="22"/>
                                <w:szCs w:val="22"/>
                              </w:rPr>
                              <w:t>e individua la via di fuga più vicina</w:t>
                            </w:r>
                          </w:p>
                          <w:p w14:paraId="5D0D31B0" w14:textId="77777777" w:rsidR="00016542" w:rsidRPr="002C4E66" w:rsidRDefault="00016542" w:rsidP="00016542">
                            <w:pPr>
                              <w:ind w:left="708" w:firstLine="708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C4E66">
                              <w:rPr>
                                <w:b/>
                                <w:sz w:val="22"/>
                                <w:szCs w:val="22"/>
                              </w:rPr>
                              <w:t>Preparati ad una eventuale evacuazione</w:t>
                            </w:r>
                          </w:p>
                          <w:p w14:paraId="5E380D85" w14:textId="77777777" w:rsidR="00016542" w:rsidRDefault="00016542" w:rsidP="00016542">
                            <w:pPr>
                              <w:ind w:left="708" w:firstLine="708"/>
                              <w:rPr>
                                <w:b/>
                                <w:szCs w:val="20"/>
                              </w:rPr>
                            </w:pPr>
                          </w:p>
                          <w:p w14:paraId="276B8654" w14:textId="77777777" w:rsidR="00016542" w:rsidRDefault="00016542" w:rsidP="0001654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2647C" id="_x0000_s1035" type="#_x0000_t202" style="position:absolute;margin-left:-52.9pt;margin-top:279.4pt;width:545.7pt;height:68.25pt;z-index:251652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" strokecolor="red" strokeweight="3pt">
                <v:textbox>
                  <w:txbxContent>
                    <w:p w14:paraId="1DEE9D7A" w14:textId="77777777" w:rsidR="00016542" w:rsidRPr="002C4E66" w:rsidRDefault="00016542" w:rsidP="00016542">
                      <w:pPr>
                        <w:ind w:left="708" w:firstLine="708"/>
                        <w:rPr>
                          <w:b/>
                          <w:sz w:val="24"/>
                          <w:szCs w:val="28"/>
                        </w:rPr>
                      </w:pPr>
                      <w:r w:rsidRPr="002C4E66">
                        <w:rPr>
                          <w:b/>
                          <w:sz w:val="24"/>
                          <w:szCs w:val="28"/>
                        </w:rPr>
                        <w:t>IN CASO DI INCENDIO:</w:t>
                      </w:r>
                    </w:p>
                    <w:p w14:paraId="661C0877" w14:textId="7114A2CA" w:rsidR="00016542" w:rsidRPr="002C4E66" w:rsidRDefault="00B06F72" w:rsidP="00016542">
                      <w:pPr>
                        <w:ind w:left="708" w:firstLine="708"/>
                        <w:rPr>
                          <w:sz w:val="22"/>
                          <w:szCs w:val="28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 xml:space="preserve">Dai </w:t>
                      </w:r>
                      <w:r w:rsidR="00016542" w:rsidRPr="002C4E66">
                        <w:rPr>
                          <w:b/>
                          <w:sz w:val="22"/>
                          <w:szCs w:val="22"/>
                        </w:rPr>
                        <w:t xml:space="preserve">l’allarme </w:t>
                      </w:r>
                      <w:r w:rsidR="00016542" w:rsidRPr="002C4E66">
                        <w:rPr>
                          <w:bCs/>
                          <w:sz w:val="22"/>
                          <w:szCs w:val="22"/>
                        </w:rPr>
                        <w:t>tramite centro informazioni o impianto automatico di allarme</w:t>
                      </w:r>
                    </w:p>
                    <w:p w14:paraId="5C7DB171" w14:textId="77777777" w:rsidR="00016542" w:rsidRPr="002C4E66" w:rsidRDefault="00016542" w:rsidP="00016542">
                      <w:pPr>
                        <w:ind w:left="708" w:firstLine="708"/>
                        <w:rPr>
                          <w:bCs/>
                          <w:sz w:val="22"/>
                          <w:szCs w:val="22"/>
                        </w:rPr>
                      </w:pPr>
                      <w:r w:rsidRPr="002C4E66">
                        <w:rPr>
                          <w:b/>
                          <w:sz w:val="22"/>
                          <w:szCs w:val="22"/>
                        </w:rPr>
                        <w:t xml:space="preserve">Avvisa i presenti </w:t>
                      </w:r>
                      <w:r w:rsidRPr="002C4E66">
                        <w:rPr>
                          <w:bCs/>
                          <w:sz w:val="22"/>
                          <w:szCs w:val="22"/>
                        </w:rPr>
                        <w:t>e individua la via di fuga più vicina</w:t>
                      </w:r>
                    </w:p>
                    <w:p w14:paraId="5D0D31B0" w14:textId="77777777" w:rsidR="00016542" w:rsidRPr="002C4E66" w:rsidRDefault="00016542" w:rsidP="00016542">
                      <w:pPr>
                        <w:ind w:left="708" w:firstLine="708"/>
                        <w:rPr>
                          <w:b/>
                          <w:sz w:val="22"/>
                          <w:szCs w:val="22"/>
                        </w:rPr>
                      </w:pPr>
                      <w:r w:rsidRPr="002C4E66">
                        <w:rPr>
                          <w:b/>
                          <w:sz w:val="22"/>
                          <w:szCs w:val="22"/>
                        </w:rPr>
                        <w:t>Preparati ad una eventuale evacuazione</w:t>
                      </w:r>
                    </w:p>
                    <w:p w14:paraId="5E380D85" w14:textId="77777777" w:rsidR="00016542" w:rsidRDefault="00016542" w:rsidP="00016542">
                      <w:pPr>
                        <w:ind w:left="708" w:firstLine="708"/>
                        <w:rPr>
                          <w:b/>
                          <w:szCs w:val="20"/>
                        </w:rPr>
                      </w:pPr>
                    </w:p>
                    <w:p w14:paraId="276B8654" w14:textId="77777777" w:rsidR="00016542" w:rsidRDefault="00016542" w:rsidP="00016542"/>
                  </w:txbxContent>
                </v:textbox>
                <w10:wrap type="square" anchorx="margin"/>
              </v:shape>
            </w:pict>
          </mc:Fallback>
        </mc:AlternateContent>
      </w:r>
      <w:r w:rsidR="00016542">
        <w:rPr>
          <w:noProof/>
          <w:lang w:eastAsia="it-IT"/>
        </w:rPr>
        <w:drawing>
          <wp:anchor distT="0" distB="0" distL="114300" distR="114300" simplePos="0" relativeHeight="251659776" behindDoc="0" locked="0" layoutInCell="1" allowOverlap="1" wp14:anchorId="16C68057" wp14:editId="62C92013">
            <wp:simplePos x="0" y="0"/>
            <wp:positionH relativeFrom="margin">
              <wp:posOffset>-655320</wp:posOffset>
            </wp:positionH>
            <wp:positionV relativeFrom="paragraph">
              <wp:posOffset>5377180</wp:posOffset>
            </wp:positionV>
            <wp:extent cx="420370" cy="420370"/>
            <wp:effectExtent l="0" t="0" r="0" b="0"/>
            <wp:wrapNone/>
            <wp:docPr id="59" name="Immagine 59" descr="Pittogramma ISO 7010 &quot;Defibrillatore automatico esterno&quot; in alluminio - E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Pittogramma ISO 7010 &quot;Defibrillatore automatico esterno&quot; in alluminio - E010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42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6542">
        <w:rPr>
          <w:noProof/>
          <w:lang w:eastAsia="it-IT"/>
        </w:rPr>
        <w:drawing>
          <wp:anchor distT="0" distB="0" distL="114300" distR="114300" simplePos="0" relativeHeight="251660800" behindDoc="0" locked="0" layoutInCell="1" allowOverlap="1" wp14:anchorId="46A171C8" wp14:editId="4DA30EB8">
            <wp:simplePos x="0" y="0"/>
            <wp:positionH relativeFrom="rightMargin">
              <wp:posOffset>432435</wp:posOffset>
            </wp:positionH>
            <wp:positionV relativeFrom="paragraph">
              <wp:posOffset>5387340</wp:posOffset>
            </wp:positionV>
            <wp:extent cx="420370" cy="420370"/>
            <wp:effectExtent l="0" t="0" r="0" b="0"/>
            <wp:wrapNone/>
            <wp:docPr id="34" name="Immagine 34" descr="Pittogramma ISO 7010 &quot;Defibrillatore automatico esterno&quot; in alluminio - E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Pittogramma ISO 7010 &quot;Defibrillatore automatico esterno&quot; in alluminio - E010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42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6542">
        <w:rPr>
          <w:noProof/>
          <w:lang w:eastAsia="it-IT"/>
        </w:rPr>
        <w:drawing>
          <wp:anchor distT="0" distB="0" distL="114300" distR="114300" simplePos="0" relativeHeight="251655680" behindDoc="0" locked="0" layoutInCell="1" allowOverlap="1" wp14:anchorId="281845B5" wp14:editId="10853106">
            <wp:simplePos x="0" y="0"/>
            <wp:positionH relativeFrom="margin">
              <wp:posOffset>5725795</wp:posOffset>
            </wp:positionH>
            <wp:positionV relativeFrom="paragraph">
              <wp:posOffset>4472305</wp:posOffset>
            </wp:positionV>
            <wp:extent cx="499730" cy="499730"/>
            <wp:effectExtent l="0" t="0" r="0" b="0"/>
            <wp:wrapNone/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magine 39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30" cy="499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6542" w:rsidRPr="00FD0186">
        <w:rPr>
          <w:b/>
          <w:noProof/>
          <w:sz w:val="22"/>
          <w:lang w:eastAsia="it-IT"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06B4214A" wp14:editId="67BF700E">
                <wp:simplePos x="0" y="0"/>
                <wp:positionH relativeFrom="page">
                  <wp:posOffset>404495</wp:posOffset>
                </wp:positionH>
                <wp:positionV relativeFrom="paragraph">
                  <wp:posOffset>4451350</wp:posOffset>
                </wp:positionV>
                <wp:extent cx="6934200" cy="1400175"/>
                <wp:effectExtent l="19050" t="19050" r="19050" b="28575"/>
                <wp:wrapSquare wrapText="bothSides"/>
                <wp:docPr id="45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4200" cy="140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E0F402" w14:textId="642A83A4" w:rsidR="00016542" w:rsidRPr="002C4E66" w:rsidRDefault="00016542" w:rsidP="00016542">
                            <w:pPr>
                              <w:rPr>
                                <w:b/>
                                <w:sz w:val="24"/>
                                <w:szCs w:val="28"/>
                              </w:rPr>
                            </w:pPr>
                            <w:r w:rsidRPr="002C4E66">
                              <w:rPr>
                                <w:b/>
                                <w:sz w:val="24"/>
                                <w:szCs w:val="28"/>
                              </w:rPr>
                              <w:t>IN CASO DI EMERGENZA</w:t>
                            </w:r>
                            <w:r>
                              <w:rPr>
                                <w:b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2C4E66">
                              <w:rPr>
                                <w:b/>
                                <w:sz w:val="24"/>
                                <w:szCs w:val="28"/>
                              </w:rPr>
                              <w:t>SANITARIA</w:t>
                            </w:r>
                          </w:p>
                          <w:p w14:paraId="0FFDDDAD" w14:textId="67DAD576" w:rsidR="00016542" w:rsidRDefault="00016542" w:rsidP="00016542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 w:rsidRPr="00541303">
                              <w:rPr>
                                <w:b/>
                                <w:sz w:val="22"/>
                                <w:szCs w:val="22"/>
                              </w:rPr>
                              <w:t>Da</w:t>
                            </w:r>
                            <w:r w:rsidR="00B06F72">
                              <w:rPr>
                                <w:b/>
                                <w:sz w:val="22"/>
                                <w:szCs w:val="22"/>
                              </w:rPr>
                              <w:t>i</w:t>
                            </w:r>
                            <w:r w:rsidRPr="00541303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l’allarme</w:t>
                            </w:r>
                            <w:r w:rsidRPr="00541303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, direttamente al </w:t>
                            </w:r>
                            <w:r w:rsidRPr="001D0062">
                              <w:rPr>
                                <w:b/>
                                <w:sz w:val="22"/>
                                <w:szCs w:val="22"/>
                              </w:rPr>
                              <w:t>numero unico 112</w:t>
                            </w:r>
                            <w:r w:rsidRPr="00541303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032E0EAC" w14:textId="77777777" w:rsidR="00B06F72" w:rsidRPr="00541303" w:rsidRDefault="00B06F72" w:rsidP="00B06F72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 w:rsidRPr="00541303">
                              <w:rPr>
                                <w:bCs/>
                                <w:sz w:val="22"/>
                                <w:szCs w:val="22"/>
                              </w:rPr>
                              <w:t>In caso di chiamata ai soccorsi esterni preparati a rispondere con calma alle informazioni richieste</w:t>
                            </w:r>
                          </w:p>
                          <w:p w14:paraId="192DED5F" w14:textId="62736549" w:rsidR="00016542" w:rsidRDefault="00016542" w:rsidP="00016542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541303">
                              <w:rPr>
                                <w:b/>
                                <w:sz w:val="22"/>
                                <w:szCs w:val="22"/>
                              </w:rPr>
                              <w:t>Chiedi aiuto anche richiamando l’attenzione dei presenti</w:t>
                            </w:r>
                          </w:p>
                          <w:p w14:paraId="00019AC2" w14:textId="77777777" w:rsidR="000C1D28" w:rsidRPr="00541303" w:rsidRDefault="000C1D28" w:rsidP="00016542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17DD8D2C" w14:textId="6B3DAC62" w:rsidR="00016542" w:rsidRPr="00363633" w:rsidRDefault="00016542" w:rsidP="00016542">
                            <w:pPr>
                              <w:jc w:val="center"/>
                              <w:rPr>
                                <w:b/>
                                <w:bCs/>
                                <w:color w:val="00B050"/>
                                <w:sz w:val="28"/>
                                <w:szCs w:val="44"/>
                              </w:rPr>
                            </w:pPr>
                            <w:r w:rsidRPr="00016542">
                              <w:rPr>
                                <w:b/>
                                <w:bCs/>
                                <w:color w:val="00B050"/>
                                <w:sz w:val="28"/>
                                <w:szCs w:val="44"/>
                              </w:rPr>
                              <w:t>EDIFICIO CA</w:t>
                            </w:r>
                            <w:r w:rsidRPr="00363633">
                              <w:rPr>
                                <w:b/>
                                <w:bCs/>
                                <w:color w:val="00B050"/>
                                <w:sz w:val="28"/>
                                <w:szCs w:val="44"/>
                              </w:rPr>
                              <w:t xml:space="preserve">RDIOPROTETTO da </w:t>
                            </w:r>
                            <w:r w:rsidRPr="007C7C42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44"/>
                                <w:u w:val="single"/>
                              </w:rPr>
                              <w:t>n°</w:t>
                            </w:r>
                            <w:r w:rsidR="005F1784" w:rsidRPr="007C7C42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44"/>
                                <w:u w:val="single"/>
                              </w:rPr>
                              <w:t>1</w:t>
                            </w:r>
                            <w:r w:rsidRPr="00363633">
                              <w:rPr>
                                <w:b/>
                                <w:bCs/>
                                <w:color w:val="00B050"/>
                                <w:sz w:val="28"/>
                                <w:szCs w:val="44"/>
                              </w:rPr>
                              <w:t xml:space="preserve"> DEFIBRILLATORE SEMIAUTOMATICO DAE</w:t>
                            </w:r>
                          </w:p>
                          <w:p w14:paraId="75CA46D9" w14:textId="783937F6" w:rsidR="00016542" w:rsidRPr="008908DB" w:rsidRDefault="00AD73AB" w:rsidP="006E022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</w:rPr>
                            </w:pPr>
                            <w:r w:rsidRPr="008908DB">
                              <w:rPr>
                                <w:b/>
                                <w:bCs/>
                                <w:sz w:val="24"/>
                              </w:rPr>
                              <w:t xml:space="preserve">Piano terra </w:t>
                            </w:r>
                            <w:r w:rsidR="008908DB" w:rsidRPr="008908DB">
                              <w:rPr>
                                <w:b/>
                                <w:bCs/>
                                <w:sz w:val="24"/>
                              </w:rPr>
                              <w:t xml:space="preserve">di fronte ufficio </w:t>
                            </w:r>
                            <w:r w:rsidR="008908DB" w:rsidRPr="008908DB">
                              <w:rPr>
                                <w:b/>
                                <w:bCs/>
                                <w:sz w:val="24"/>
                              </w:rPr>
                              <w:t>T.25</w:t>
                            </w:r>
                            <w:r w:rsidR="008908DB">
                              <w:rPr>
                                <w:b/>
                                <w:bCs/>
                                <w:sz w:val="24"/>
                              </w:rPr>
                              <w:t xml:space="preserve"> </w:t>
                            </w:r>
                            <w:r w:rsidR="008908DB" w:rsidRPr="008908DB">
                              <w:rPr>
                                <w:b/>
                                <w:bCs/>
                                <w:sz w:val="24"/>
                              </w:rPr>
                              <w:t>( disponibile anche n. 1 in Palazzina delle Scienze</w:t>
                            </w:r>
                            <w:r w:rsidR="008908DB">
                              <w:rPr>
                                <w:b/>
                                <w:bCs/>
                                <w:sz w:val="24"/>
                              </w:rPr>
                              <w:t>)</w:t>
                            </w:r>
                            <w:r w:rsidR="008908DB" w:rsidRPr="008908DB">
                              <w:rPr>
                                <w:b/>
                                <w:bCs/>
                                <w:sz w:val="24"/>
                              </w:rPr>
                              <w:t xml:space="preserve"> </w:t>
                            </w:r>
                          </w:p>
                          <w:p w14:paraId="5673FEAA" w14:textId="77777777" w:rsidR="00016542" w:rsidRDefault="0001654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4214A" id="_x0000_s1036" type="#_x0000_t202" style="position:absolute;margin-left:31.85pt;margin-top:350.5pt;width:546pt;height:110.25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" strokecolor="#00b050" strokeweight="3pt">
                <v:textbox>
                  <w:txbxContent>
                    <w:p w14:paraId="4BE0F402" w14:textId="642A83A4" w:rsidR="00016542" w:rsidRPr="002C4E66" w:rsidRDefault="00016542" w:rsidP="00016542">
                      <w:pPr>
                        <w:rPr>
                          <w:b/>
                          <w:sz w:val="24"/>
                          <w:szCs w:val="28"/>
                        </w:rPr>
                      </w:pPr>
                      <w:r w:rsidRPr="002C4E66">
                        <w:rPr>
                          <w:b/>
                          <w:sz w:val="24"/>
                          <w:szCs w:val="28"/>
                        </w:rPr>
                        <w:t>IN CASO DI EMERGENZA</w:t>
                      </w:r>
                      <w:r>
                        <w:rPr>
                          <w:b/>
                          <w:sz w:val="24"/>
                          <w:szCs w:val="28"/>
                        </w:rPr>
                        <w:t xml:space="preserve"> </w:t>
                      </w:r>
                      <w:r w:rsidRPr="002C4E66">
                        <w:rPr>
                          <w:b/>
                          <w:sz w:val="24"/>
                          <w:szCs w:val="28"/>
                        </w:rPr>
                        <w:t>SANITARIA</w:t>
                      </w:r>
                    </w:p>
                    <w:p w14:paraId="0FFDDDAD" w14:textId="67DAD576" w:rsidR="00016542" w:rsidRDefault="00016542" w:rsidP="00016542">
                      <w:pPr>
                        <w:rPr>
                          <w:bCs/>
                          <w:sz w:val="22"/>
                          <w:szCs w:val="22"/>
                        </w:rPr>
                      </w:pPr>
                      <w:r w:rsidRPr="00541303">
                        <w:rPr>
                          <w:b/>
                          <w:sz w:val="22"/>
                          <w:szCs w:val="22"/>
                        </w:rPr>
                        <w:t>Da</w:t>
                      </w:r>
                      <w:r w:rsidR="00B06F72">
                        <w:rPr>
                          <w:b/>
                          <w:sz w:val="22"/>
                          <w:szCs w:val="22"/>
                        </w:rPr>
                        <w:t>i</w:t>
                      </w:r>
                      <w:r w:rsidRPr="00541303">
                        <w:rPr>
                          <w:b/>
                          <w:sz w:val="22"/>
                          <w:szCs w:val="22"/>
                        </w:rPr>
                        <w:t xml:space="preserve"> l’allarme</w:t>
                      </w:r>
                      <w:r w:rsidRPr="00541303">
                        <w:rPr>
                          <w:bCs/>
                          <w:sz w:val="22"/>
                          <w:szCs w:val="22"/>
                        </w:rPr>
                        <w:t xml:space="preserve">, direttamente al </w:t>
                      </w:r>
                      <w:r w:rsidRPr="001D0062">
                        <w:rPr>
                          <w:b/>
                          <w:sz w:val="22"/>
                          <w:szCs w:val="22"/>
                        </w:rPr>
                        <w:t>numero unico 112</w:t>
                      </w:r>
                      <w:r w:rsidRPr="00541303">
                        <w:rPr>
                          <w:bCs/>
                          <w:sz w:val="22"/>
                          <w:szCs w:val="22"/>
                        </w:rPr>
                        <w:t xml:space="preserve"> </w:t>
                      </w:r>
                    </w:p>
                    <w:p w14:paraId="032E0EAC" w14:textId="77777777" w:rsidR="00B06F72" w:rsidRPr="00541303" w:rsidRDefault="00B06F72" w:rsidP="00B06F72">
                      <w:pPr>
                        <w:rPr>
                          <w:bCs/>
                          <w:sz w:val="22"/>
                          <w:szCs w:val="22"/>
                        </w:rPr>
                      </w:pPr>
                      <w:r w:rsidRPr="00541303">
                        <w:rPr>
                          <w:bCs/>
                          <w:sz w:val="22"/>
                          <w:szCs w:val="22"/>
                        </w:rPr>
                        <w:t>In caso di chiamata ai soccorsi esterni preparati a rispondere con calma alle informazioni richieste</w:t>
                      </w:r>
                    </w:p>
                    <w:p w14:paraId="192DED5F" w14:textId="62736549" w:rsidR="00016542" w:rsidRDefault="00016542" w:rsidP="00016542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541303">
                        <w:rPr>
                          <w:b/>
                          <w:sz w:val="22"/>
                          <w:szCs w:val="22"/>
                        </w:rPr>
                        <w:t>Chiedi aiuto anche richiamando l’attenzione dei presenti</w:t>
                      </w:r>
                    </w:p>
                    <w:p w14:paraId="00019AC2" w14:textId="77777777" w:rsidR="000C1D28" w:rsidRPr="00541303" w:rsidRDefault="000C1D28" w:rsidP="00016542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14:paraId="17DD8D2C" w14:textId="6B3DAC62" w:rsidR="00016542" w:rsidRPr="00363633" w:rsidRDefault="00016542" w:rsidP="00016542">
                      <w:pPr>
                        <w:jc w:val="center"/>
                        <w:rPr>
                          <w:b/>
                          <w:bCs/>
                          <w:color w:val="00B050"/>
                          <w:sz w:val="28"/>
                          <w:szCs w:val="44"/>
                        </w:rPr>
                      </w:pPr>
                      <w:r w:rsidRPr="00016542">
                        <w:rPr>
                          <w:b/>
                          <w:bCs/>
                          <w:color w:val="00B050"/>
                          <w:sz w:val="28"/>
                          <w:szCs w:val="44"/>
                        </w:rPr>
                        <w:t>EDIFICIO CA</w:t>
                      </w:r>
                      <w:r w:rsidRPr="00363633">
                        <w:rPr>
                          <w:b/>
                          <w:bCs/>
                          <w:color w:val="00B050"/>
                          <w:sz w:val="28"/>
                          <w:szCs w:val="44"/>
                        </w:rPr>
                        <w:t xml:space="preserve">RDIOPROTETTO da </w:t>
                      </w:r>
                      <w:r w:rsidRPr="007C7C42">
                        <w:rPr>
                          <w:b/>
                          <w:bCs/>
                          <w:color w:val="000000" w:themeColor="text1"/>
                          <w:sz w:val="28"/>
                          <w:szCs w:val="44"/>
                          <w:u w:val="single"/>
                        </w:rPr>
                        <w:t>n°</w:t>
                      </w:r>
                      <w:r w:rsidR="005F1784" w:rsidRPr="007C7C42">
                        <w:rPr>
                          <w:b/>
                          <w:bCs/>
                          <w:color w:val="000000" w:themeColor="text1"/>
                          <w:sz w:val="28"/>
                          <w:szCs w:val="44"/>
                          <w:u w:val="single"/>
                        </w:rPr>
                        <w:t>1</w:t>
                      </w:r>
                      <w:r w:rsidRPr="00363633">
                        <w:rPr>
                          <w:b/>
                          <w:bCs/>
                          <w:color w:val="00B050"/>
                          <w:sz w:val="28"/>
                          <w:szCs w:val="44"/>
                        </w:rPr>
                        <w:t xml:space="preserve"> DEFIBRILLATORE SEMIAUTOMATICO DAE</w:t>
                      </w:r>
                    </w:p>
                    <w:p w14:paraId="75CA46D9" w14:textId="783937F6" w:rsidR="00016542" w:rsidRPr="008908DB" w:rsidRDefault="00AD73AB" w:rsidP="006E0222">
                      <w:pPr>
                        <w:jc w:val="center"/>
                        <w:rPr>
                          <w:b/>
                          <w:bCs/>
                          <w:sz w:val="24"/>
                        </w:rPr>
                      </w:pPr>
                      <w:r w:rsidRPr="008908DB">
                        <w:rPr>
                          <w:b/>
                          <w:bCs/>
                          <w:sz w:val="24"/>
                        </w:rPr>
                        <w:t xml:space="preserve">Piano terra </w:t>
                      </w:r>
                      <w:r w:rsidR="008908DB" w:rsidRPr="008908DB">
                        <w:rPr>
                          <w:b/>
                          <w:bCs/>
                          <w:sz w:val="24"/>
                        </w:rPr>
                        <w:t xml:space="preserve">di fronte ufficio </w:t>
                      </w:r>
                      <w:r w:rsidR="008908DB" w:rsidRPr="008908DB">
                        <w:rPr>
                          <w:b/>
                          <w:bCs/>
                          <w:sz w:val="24"/>
                        </w:rPr>
                        <w:t>T.25</w:t>
                      </w:r>
                      <w:r w:rsidR="008908DB">
                        <w:rPr>
                          <w:b/>
                          <w:bCs/>
                          <w:sz w:val="24"/>
                        </w:rPr>
                        <w:t xml:space="preserve"> </w:t>
                      </w:r>
                      <w:r w:rsidR="008908DB" w:rsidRPr="008908DB">
                        <w:rPr>
                          <w:b/>
                          <w:bCs/>
                          <w:sz w:val="24"/>
                        </w:rPr>
                        <w:t>( disponibile anche n. 1 in Palazzina delle Scienze</w:t>
                      </w:r>
                      <w:r w:rsidR="008908DB">
                        <w:rPr>
                          <w:b/>
                          <w:bCs/>
                          <w:sz w:val="24"/>
                        </w:rPr>
                        <w:t>)</w:t>
                      </w:r>
                      <w:r w:rsidR="008908DB" w:rsidRPr="008908DB">
                        <w:rPr>
                          <w:b/>
                          <w:bCs/>
                          <w:sz w:val="24"/>
                        </w:rPr>
                        <w:t xml:space="preserve"> </w:t>
                      </w:r>
                    </w:p>
                    <w:p w14:paraId="5673FEAA" w14:textId="77777777" w:rsidR="00016542" w:rsidRDefault="00016542"/>
                  </w:txbxContent>
                </v:textbox>
                <w10:wrap type="square" anchorx="page"/>
              </v:shape>
            </w:pict>
          </mc:Fallback>
        </mc:AlternateContent>
      </w:r>
    </w:p>
    <w:bookmarkStart w:id="5" w:name="_Hlk130460067"/>
    <w:bookmarkEnd w:id="4"/>
    <w:p w14:paraId="6759F86E" w14:textId="3DC140BF" w:rsidR="00FA6665" w:rsidRPr="0017584C" w:rsidRDefault="00716B24" w:rsidP="0017584C">
      <w:pPr>
        <w:pStyle w:val="Intestazione"/>
        <w:rPr>
          <w:b/>
          <w:bCs/>
        </w:rPr>
        <w:sectPr w:rsidR="00FA6665" w:rsidRPr="0017584C" w:rsidSect="00363633">
          <w:headerReference w:type="default" r:id="rId29"/>
          <w:footerReference w:type="default" r:id="rId30"/>
          <w:pgSz w:w="11900" w:h="16840"/>
          <w:pgMar w:top="2608" w:right="1701" w:bottom="2245" w:left="1701" w:header="624" w:footer="113" w:gutter="0"/>
          <w:pgNumType w:start="1"/>
          <w:cols w:space="708"/>
          <w:docGrid w:linePitch="360"/>
        </w:sectPr>
      </w:pPr>
      <w:r w:rsidRPr="00BF2590">
        <w:rPr>
          <w:b/>
          <w:noProof/>
          <w:sz w:val="22"/>
          <w:lang w:eastAsia="it-IT"/>
        </w:rPr>
        <w:lastRenderedPageBreak/>
        <mc:AlternateContent>
          <mc:Choice Requires="wps">
            <w:drawing>
              <wp:anchor distT="45720" distB="45720" distL="114300" distR="114300" simplePos="0" relativeHeight="251668992" behindDoc="0" locked="0" layoutInCell="1" allowOverlap="1" wp14:anchorId="359BA35F" wp14:editId="322E6B0A">
                <wp:simplePos x="0" y="0"/>
                <wp:positionH relativeFrom="margin">
                  <wp:posOffset>-670560</wp:posOffset>
                </wp:positionH>
                <wp:positionV relativeFrom="paragraph">
                  <wp:posOffset>-780415</wp:posOffset>
                </wp:positionV>
                <wp:extent cx="6951980" cy="695325"/>
                <wp:effectExtent l="19050" t="19050" r="20320" b="28575"/>
                <wp:wrapNone/>
                <wp:docPr id="19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198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633A6C" w14:textId="77777777" w:rsidR="00BF0609" w:rsidRDefault="00BF0609" w:rsidP="00BF060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4"/>
                                <w:szCs w:val="48"/>
                              </w:rPr>
                            </w:pPr>
                            <w:r w:rsidRPr="00464166">
                              <w:rPr>
                                <w:b/>
                                <w:bCs/>
                                <w:color w:val="000000" w:themeColor="text1"/>
                                <w:sz w:val="34"/>
                                <w:szCs w:val="48"/>
                              </w:rPr>
                              <w:t xml:space="preserve">NORME DI COMPORTAMENTO </w:t>
                            </w:r>
                          </w:p>
                          <w:p w14:paraId="75C4FDEC" w14:textId="77777777" w:rsidR="00BF0609" w:rsidRPr="00464166" w:rsidRDefault="00BF0609" w:rsidP="00BF060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4"/>
                                <w:szCs w:val="48"/>
                              </w:rPr>
                            </w:pPr>
                            <w:r w:rsidRPr="00464166">
                              <w:rPr>
                                <w:b/>
                                <w:bCs/>
                                <w:color w:val="000000" w:themeColor="text1"/>
                                <w:sz w:val="34"/>
                                <w:szCs w:val="48"/>
                              </w:rPr>
                              <w:t>NELLE AULE E NEI LABORATORI</w:t>
                            </w:r>
                          </w:p>
                          <w:p w14:paraId="214E4BE2" w14:textId="77777777" w:rsidR="00BF0609" w:rsidRDefault="00BF0609" w:rsidP="00BF0609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sz w:val="24"/>
                                <w:szCs w:val="32"/>
                              </w:rPr>
                            </w:pPr>
                          </w:p>
                          <w:p w14:paraId="53C1EE66" w14:textId="77777777" w:rsidR="00BF0609" w:rsidRDefault="00BF0609" w:rsidP="00BF060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BA35F" id="_x0000_s1037" type="#_x0000_t202" style="position:absolute;margin-left:-52.8pt;margin-top:-61.45pt;width:547.4pt;height:54.75pt;z-index:251668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" strokecolor="#4472c4 [3204]" strokeweight="3pt">
                <v:textbox>
                  <w:txbxContent>
                    <w:p w14:paraId="2C633A6C" w14:textId="77777777" w:rsidR="00BF0609" w:rsidRDefault="00BF0609" w:rsidP="00BF060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4"/>
                          <w:szCs w:val="48"/>
                        </w:rPr>
                      </w:pPr>
                      <w:r w:rsidRPr="00464166">
                        <w:rPr>
                          <w:b/>
                          <w:bCs/>
                          <w:color w:val="000000" w:themeColor="text1"/>
                          <w:sz w:val="34"/>
                          <w:szCs w:val="48"/>
                        </w:rPr>
                        <w:t xml:space="preserve">NORME DI COMPORTAMENTO </w:t>
                      </w:r>
                    </w:p>
                    <w:p w14:paraId="75C4FDEC" w14:textId="77777777" w:rsidR="00BF0609" w:rsidRPr="00464166" w:rsidRDefault="00BF0609" w:rsidP="00BF060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4"/>
                          <w:szCs w:val="48"/>
                        </w:rPr>
                      </w:pPr>
                      <w:r w:rsidRPr="00464166">
                        <w:rPr>
                          <w:b/>
                          <w:bCs/>
                          <w:color w:val="000000" w:themeColor="text1"/>
                          <w:sz w:val="34"/>
                          <w:szCs w:val="48"/>
                        </w:rPr>
                        <w:t>NELLE AULE E NEI LABORATORI</w:t>
                      </w:r>
                    </w:p>
                    <w:p w14:paraId="214E4BE2" w14:textId="77777777" w:rsidR="00BF0609" w:rsidRDefault="00BF0609" w:rsidP="00BF0609">
                      <w:pPr>
                        <w:jc w:val="center"/>
                        <w:rPr>
                          <w:b/>
                          <w:bCs/>
                          <w:noProof/>
                          <w:sz w:val="24"/>
                          <w:szCs w:val="32"/>
                        </w:rPr>
                      </w:pPr>
                    </w:p>
                    <w:p w14:paraId="53C1EE66" w14:textId="77777777" w:rsidR="00BF0609" w:rsidRDefault="00BF0609" w:rsidP="00BF0609"/>
                  </w:txbxContent>
                </v:textbox>
                <w10:wrap anchorx="margin"/>
              </v:shape>
            </w:pict>
          </mc:Fallback>
        </mc:AlternateContent>
      </w:r>
      <w:r w:rsidR="00FA6665" w:rsidRPr="00BF2590">
        <w:rPr>
          <w:b/>
          <w:noProof/>
          <w:sz w:val="22"/>
          <w:lang w:eastAsia="it-IT"/>
        </w:rPr>
        <mc:AlternateContent>
          <mc:Choice Requires="wps">
            <w:drawing>
              <wp:anchor distT="45720" distB="45720" distL="114300" distR="114300" simplePos="0" relativeHeight="251673088" behindDoc="1" locked="0" layoutInCell="1" allowOverlap="1" wp14:anchorId="5281111E" wp14:editId="35100E35">
                <wp:simplePos x="0" y="0"/>
                <wp:positionH relativeFrom="margin">
                  <wp:posOffset>3292203</wp:posOffset>
                </wp:positionH>
                <wp:positionV relativeFrom="paragraph">
                  <wp:posOffset>8279154</wp:posOffset>
                </wp:positionV>
                <wp:extent cx="2990215" cy="419100"/>
                <wp:effectExtent l="19050" t="19050" r="19685" b="19050"/>
                <wp:wrapNone/>
                <wp:docPr id="23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21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DF0DFA" w14:textId="77777777" w:rsidR="00BF0609" w:rsidRPr="000D695C" w:rsidRDefault="00BF0609" w:rsidP="00BF0609">
                            <w:pPr>
                              <w:jc w:val="center"/>
                              <w:rPr>
                                <w:b/>
                                <w:sz w:val="28"/>
                                <w:szCs w:val="32"/>
                              </w:rPr>
                            </w:pPr>
                            <w:r w:rsidRPr="000D695C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A cura del Settore prevenzione, protezione e gestione delle emergenze</w:t>
                            </w:r>
                          </w:p>
                          <w:p w14:paraId="6E27F26E" w14:textId="77777777" w:rsidR="00BF0609" w:rsidRPr="002C4E66" w:rsidRDefault="00BF0609" w:rsidP="00BF0609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0D8C5229" w14:textId="77777777" w:rsidR="00BF0609" w:rsidRDefault="00BF0609" w:rsidP="00BF0609">
                            <w:pPr>
                              <w:rPr>
                                <w:b/>
                                <w:szCs w:val="20"/>
                              </w:rPr>
                            </w:pPr>
                          </w:p>
                          <w:p w14:paraId="5B38AD75" w14:textId="77777777" w:rsidR="00BF0609" w:rsidRDefault="00BF0609" w:rsidP="00BF0609">
                            <w:pPr>
                              <w:rPr>
                                <w:b/>
                                <w:szCs w:val="20"/>
                              </w:rPr>
                            </w:pPr>
                          </w:p>
                          <w:p w14:paraId="2863550C" w14:textId="77777777" w:rsidR="00BF0609" w:rsidRDefault="00BF0609" w:rsidP="00BF0609">
                            <w:pPr>
                              <w:rPr>
                                <w:b/>
                                <w:szCs w:val="20"/>
                              </w:rPr>
                            </w:pPr>
                          </w:p>
                          <w:p w14:paraId="05C26449" w14:textId="77777777" w:rsidR="00BF0609" w:rsidRDefault="00BF0609" w:rsidP="00BF0609">
                            <w:pPr>
                              <w:rPr>
                                <w:b/>
                                <w:szCs w:val="20"/>
                              </w:rPr>
                            </w:pPr>
                          </w:p>
                          <w:p w14:paraId="0D8DFD78" w14:textId="77777777" w:rsidR="00BF0609" w:rsidRDefault="00BF0609" w:rsidP="00BF0609">
                            <w:pPr>
                              <w:rPr>
                                <w:b/>
                                <w:szCs w:val="20"/>
                              </w:rPr>
                            </w:pPr>
                          </w:p>
                          <w:p w14:paraId="1B4199DF" w14:textId="77777777" w:rsidR="00BF0609" w:rsidRDefault="00BF0609" w:rsidP="00BF0609">
                            <w:pPr>
                              <w:rPr>
                                <w:b/>
                                <w:szCs w:val="20"/>
                              </w:rPr>
                            </w:pPr>
                          </w:p>
                          <w:p w14:paraId="3EB8B91C" w14:textId="77777777" w:rsidR="00BF0609" w:rsidRDefault="00BF0609" w:rsidP="00BF0609">
                            <w:pPr>
                              <w:rPr>
                                <w:b/>
                                <w:szCs w:val="20"/>
                              </w:rPr>
                            </w:pPr>
                          </w:p>
                          <w:p w14:paraId="4FA22A62" w14:textId="77777777" w:rsidR="00BF0609" w:rsidRDefault="00BF0609" w:rsidP="00BF0609">
                            <w:pPr>
                              <w:rPr>
                                <w:b/>
                                <w:szCs w:val="20"/>
                              </w:rPr>
                            </w:pPr>
                          </w:p>
                          <w:p w14:paraId="1B40C8D2" w14:textId="77777777" w:rsidR="00BF0609" w:rsidRDefault="00BF0609" w:rsidP="00BF060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1111E" id="_x0000_s1038" type="#_x0000_t202" style="position:absolute;margin-left:259.25pt;margin-top:651.9pt;width:235.45pt;height:33pt;z-index:-251643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" strokecolor="#0070c0" strokeweight="3pt">
                <v:textbox>
                  <w:txbxContent>
                    <w:p w14:paraId="1EDF0DFA" w14:textId="77777777" w:rsidR="00BF0609" w:rsidRPr="000D695C" w:rsidRDefault="00BF0609" w:rsidP="00BF0609">
                      <w:pPr>
                        <w:jc w:val="center"/>
                        <w:rPr>
                          <w:b/>
                          <w:sz w:val="28"/>
                          <w:szCs w:val="32"/>
                        </w:rPr>
                      </w:pPr>
                      <w:r w:rsidRPr="000D695C">
                        <w:rPr>
                          <w:b/>
                          <w:bCs/>
                          <w:sz w:val="18"/>
                          <w:szCs w:val="18"/>
                        </w:rPr>
                        <w:t>A cura del Settore prevenzione, protezione e gestione delle emergenze</w:t>
                      </w:r>
                    </w:p>
                    <w:p w14:paraId="6E27F26E" w14:textId="77777777" w:rsidR="00BF0609" w:rsidRPr="002C4E66" w:rsidRDefault="00BF0609" w:rsidP="00BF0609">
                      <w:pPr>
                        <w:rPr>
                          <w:b/>
                          <w:sz w:val="24"/>
                        </w:rPr>
                      </w:pPr>
                    </w:p>
                    <w:p w14:paraId="0D8C5229" w14:textId="77777777" w:rsidR="00BF0609" w:rsidRDefault="00BF0609" w:rsidP="00BF0609">
                      <w:pPr>
                        <w:rPr>
                          <w:b/>
                          <w:szCs w:val="20"/>
                        </w:rPr>
                      </w:pPr>
                    </w:p>
                    <w:p w14:paraId="5B38AD75" w14:textId="77777777" w:rsidR="00BF0609" w:rsidRDefault="00BF0609" w:rsidP="00BF0609">
                      <w:pPr>
                        <w:rPr>
                          <w:b/>
                          <w:szCs w:val="20"/>
                        </w:rPr>
                      </w:pPr>
                    </w:p>
                    <w:p w14:paraId="2863550C" w14:textId="77777777" w:rsidR="00BF0609" w:rsidRDefault="00BF0609" w:rsidP="00BF0609">
                      <w:pPr>
                        <w:rPr>
                          <w:b/>
                          <w:szCs w:val="20"/>
                        </w:rPr>
                      </w:pPr>
                    </w:p>
                    <w:p w14:paraId="05C26449" w14:textId="77777777" w:rsidR="00BF0609" w:rsidRDefault="00BF0609" w:rsidP="00BF0609">
                      <w:pPr>
                        <w:rPr>
                          <w:b/>
                          <w:szCs w:val="20"/>
                        </w:rPr>
                      </w:pPr>
                    </w:p>
                    <w:p w14:paraId="0D8DFD78" w14:textId="77777777" w:rsidR="00BF0609" w:rsidRDefault="00BF0609" w:rsidP="00BF0609">
                      <w:pPr>
                        <w:rPr>
                          <w:b/>
                          <w:szCs w:val="20"/>
                        </w:rPr>
                      </w:pPr>
                    </w:p>
                    <w:p w14:paraId="1B4199DF" w14:textId="77777777" w:rsidR="00BF0609" w:rsidRDefault="00BF0609" w:rsidP="00BF0609">
                      <w:pPr>
                        <w:rPr>
                          <w:b/>
                          <w:szCs w:val="20"/>
                        </w:rPr>
                      </w:pPr>
                    </w:p>
                    <w:p w14:paraId="3EB8B91C" w14:textId="77777777" w:rsidR="00BF0609" w:rsidRDefault="00BF0609" w:rsidP="00BF0609">
                      <w:pPr>
                        <w:rPr>
                          <w:b/>
                          <w:szCs w:val="20"/>
                        </w:rPr>
                      </w:pPr>
                    </w:p>
                    <w:p w14:paraId="4FA22A62" w14:textId="77777777" w:rsidR="00BF0609" w:rsidRDefault="00BF0609" w:rsidP="00BF0609">
                      <w:pPr>
                        <w:rPr>
                          <w:b/>
                          <w:szCs w:val="20"/>
                        </w:rPr>
                      </w:pPr>
                    </w:p>
                    <w:p w14:paraId="1B40C8D2" w14:textId="77777777" w:rsidR="00BF0609" w:rsidRDefault="00BF0609" w:rsidP="00BF0609"/>
                  </w:txbxContent>
                </v:textbox>
                <w10:wrap anchorx="margin"/>
              </v:shape>
            </w:pict>
          </mc:Fallback>
        </mc:AlternateContent>
      </w:r>
      <w:r w:rsidR="00FA6665" w:rsidRPr="00BF2590">
        <w:rPr>
          <w:b/>
          <w:noProof/>
          <w:sz w:val="22"/>
          <w:lang w:eastAsia="it-IT"/>
        </w:rPr>
        <mc:AlternateContent>
          <mc:Choice Requires="wps">
            <w:drawing>
              <wp:anchor distT="45720" distB="45720" distL="114300" distR="114300" simplePos="0" relativeHeight="251674112" behindDoc="0" locked="0" layoutInCell="1" allowOverlap="1" wp14:anchorId="45915C80" wp14:editId="30721B6C">
                <wp:simplePos x="0" y="0"/>
                <wp:positionH relativeFrom="rightMargin">
                  <wp:posOffset>-2124347</wp:posOffset>
                </wp:positionH>
                <wp:positionV relativeFrom="paragraph">
                  <wp:posOffset>7156095</wp:posOffset>
                </wp:positionV>
                <wp:extent cx="3009900" cy="1065250"/>
                <wp:effectExtent l="19050" t="19050" r="19050" b="20955"/>
                <wp:wrapNone/>
                <wp:docPr id="23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106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953B6B" w14:textId="0B1ABD68" w:rsidR="00BF0609" w:rsidRPr="0076069A" w:rsidRDefault="00BF0609" w:rsidP="00BF0609">
                            <w:pPr>
                              <w:jc w:val="center"/>
                              <w:rPr>
                                <w:b/>
                                <w:color w:val="FF0000"/>
                                <w:szCs w:val="20"/>
                              </w:rPr>
                            </w:pPr>
                            <w:r w:rsidRPr="0076069A">
                              <w:rPr>
                                <w:b/>
                                <w:bCs/>
                                <w:color w:val="FF0000"/>
                                <w:sz w:val="24"/>
                                <w:szCs w:val="28"/>
                              </w:rPr>
                              <w:t>SEGNALETICA ANTINCENDIO</w:t>
                            </w:r>
                          </w:p>
                          <w:p w14:paraId="041585B7" w14:textId="5F7D614E" w:rsidR="00BF0609" w:rsidRDefault="00BF0609" w:rsidP="00BF0609">
                            <w:pPr>
                              <w:rPr>
                                <w:b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0AC66C" wp14:editId="006B1C51">
                                  <wp:extent cx="2590800" cy="801370"/>
                                  <wp:effectExtent l="0" t="0" r="0" b="0"/>
                                  <wp:docPr id="1601130086" name="Immagine 26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BCF153E2-07FC-E797-E235-CE8BCD8466BE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Immagine 26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BCF153E2-07FC-E797-E235-CE8BCD8466BE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581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0800" cy="8013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8B76B1D" w14:textId="1AE6F261" w:rsidR="00BF0609" w:rsidRDefault="00BF0609" w:rsidP="00BF060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15C80" id="_x0000_s1039" type="#_x0000_t202" style="position:absolute;margin-left:-167.25pt;margin-top:563.45pt;width:237pt;height:83.9pt;z-index:25167411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" strokecolor="red" strokeweight="3pt">
                <v:textbox>
                  <w:txbxContent>
                    <w:p w14:paraId="7C953B6B" w14:textId="0B1ABD68" w:rsidR="00BF0609" w:rsidRPr="0076069A" w:rsidRDefault="00BF0609" w:rsidP="00BF0609">
                      <w:pPr>
                        <w:jc w:val="center"/>
                        <w:rPr>
                          <w:b/>
                          <w:color w:val="FF0000"/>
                          <w:szCs w:val="20"/>
                        </w:rPr>
                      </w:pPr>
                      <w:r w:rsidRPr="0076069A">
                        <w:rPr>
                          <w:b/>
                          <w:bCs/>
                          <w:color w:val="FF0000"/>
                          <w:sz w:val="24"/>
                          <w:szCs w:val="28"/>
                        </w:rPr>
                        <w:t>SEGNALETICA ANTINCENDIO</w:t>
                      </w:r>
                    </w:p>
                    <w:p w14:paraId="041585B7" w14:textId="5F7D614E" w:rsidR="00BF0609" w:rsidRDefault="00BF0609" w:rsidP="00BF0609">
                      <w:pPr>
                        <w:rPr>
                          <w:b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80AC66C" wp14:editId="006B1C51">
                            <wp:extent cx="2590800" cy="801370"/>
                            <wp:effectExtent l="0" t="0" r="0" b="0"/>
                            <wp:docPr id="1601130086" name="Immagine 26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BCF153E2-07FC-E797-E235-CE8BCD8466BE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Immagine 26">
                                      <a:extLst>
                                        <a:ext uri="{FF2B5EF4-FFF2-40B4-BE49-F238E27FC236}">
                                          <a16:creationId xmlns:a16="http://schemas.microsoft.com/office/drawing/2014/main" id="{BCF153E2-07FC-E797-E235-CE8BCD8466BE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581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90800" cy="80137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8B76B1D" w14:textId="1AE6F261" w:rsidR="00BF0609" w:rsidRDefault="00BF0609" w:rsidP="00BF0609"/>
                  </w:txbxContent>
                </v:textbox>
                <w10:wrap anchorx="margin"/>
              </v:shape>
            </w:pict>
          </mc:Fallback>
        </mc:AlternateContent>
      </w:r>
      <w:r w:rsidR="00FA6665" w:rsidRPr="00BF2590">
        <w:rPr>
          <w:b/>
          <w:noProof/>
          <w:sz w:val="22"/>
          <w:lang w:eastAsia="it-IT"/>
        </w:rPr>
        <mc:AlternateContent>
          <mc:Choice Requires="wps">
            <w:drawing>
              <wp:anchor distT="45720" distB="45720" distL="114300" distR="114300" simplePos="0" relativeHeight="251672064" behindDoc="0" locked="0" layoutInCell="1" allowOverlap="1" wp14:anchorId="26B06892" wp14:editId="686CA49B">
                <wp:simplePos x="0" y="0"/>
                <wp:positionH relativeFrom="margin">
                  <wp:posOffset>-635635</wp:posOffset>
                </wp:positionH>
                <wp:positionV relativeFrom="paragraph">
                  <wp:posOffset>7141680</wp:posOffset>
                </wp:positionV>
                <wp:extent cx="3819525" cy="1570001"/>
                <wp:effectExtent l="19050" t="19050" r="28575" b="11430"/>
                <wp:wrapNone/>
                <wp:docPr id="230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9525" cy="15700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72A642" w14:textId="77777777" w:rsidR="00BF0609" w:rsidRDefault="00BF0609" w:rsidP="00BF0609">
                            <w:pPr>
                              <w:jc w:val="center"/>
                              <w:rPr>
                                <w:b/>
                                <w:color w:val="00B050"/>
                                <w:sz w:val="24"/>
                              </w:rPr>
                            </w:pPr>
                            <w:r w:rsidRPr="005B5B81">
                              <w:rPr>
                                <w:b/>
                                <w:color w:val="00B050"/>
                                <w:sz w:val="24"/>
                              </w:rPr>
                              <w:t>SEGNALETICA DI EMERGENZA</w:t>
                            </w:r>
                          </w:p>
                          <w:p w14:paraId="3D60F051" w14:textId="77777777" w:rsidR="00BF0609" w:rsidRDefault="00BF0609" w:rsidP="00BF0609">
                            <w:pPr>
                              <w:rPr>
                                <w:b/>
                                <w:szCs w:val="20"/>
                              </w:rPr>
                            </w:pPr>
                            <w:r w:rsidRPr="0076069A">
                              <w:rPr>
                                <w:b/>
                                <w:noProof/>
                                <w:szCs w:val="20"/>
                              </w:rPr>
                              <w:drawing>
                                <wp:inline distT="0" distB="0" distL="0" distR="0" wp14:anchorId="435856B3" wp14:editId="2F02F0DD">
                                  <wp:extent cx="3848100" cy="1224424"/>
                                  <wp:effectExtent l="0" t="0" r="0" b="0"/>
                                  <wp:docPr id="1601130087" name="Immagine 19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5C0B7379-25B2-640B-5CFB-E3FF17CD080F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Immagine 19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5C0B7379-25B2-640B-5CFB-E3FF17CD080F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51507" cy="12255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AF0320F" w14:textId="77777777" w:rsidR="00BF0609" w:rsidRDefault="00BF0609" w:rsidP="00BF0609">
                            <w:pPr>
                              <w:rPr>
                                <w:b/>
                                <w:szCs w:val="20"/>
                              </w:rPr>
                            </w:pPr>
                          </w:p>
                          <w:p w14:paraId="7BBD5318" w14:textId="77777777" w:rsidR="00BF0609" w:rsidRDefault="00BF0609" w:rsidP="00BF0609">
                            <w:pPr>
                              <w:rPr>
                                <w:b/>
                                <w:szCs w:val="20"/>
                              </w:rPr>
                            </w:pPr>
                          </w:p>
                          <w:p w14:paraId="2929C445" w14:textId="77777777" w:rsidR="00BF0609" w:rsidRDefault="00BF0609" w:rsidP="00BF060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06892" id="_x0000_s1040" type="#_x0000_t202" style="position:absolute;margin-left:-50.05pt;margin-top:562.35pt;width:300.75pt;height:123.6pt;z-index:251672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" strokecolor="#00b050" strokeweight="3pt">
                <v:textbox>
                  <w:txbxContent>
                    <w:p w14:paraId="0472A642" w14:textId="77777777" w:rsidR="00BF0609" w:rsidRDefault="00BF0609" w:rsidP="00BF0609">
                      <w:pPr>
                        <w:jc w:val="center"/>
                        <w:rPr>
                          <w:b/>
                          <w:color w:val="00B050"/>
                          <w:sz w:val="24"/>
                        </w:rPr>
                      </w:pPr>
                      <w:r w:rsidRPr="005B5B81">
                        <w:rPr>
                          <w:b/>
                          <w:color w:val="00B050"/>
                          <w:sz w:val="24"/>
                        </w:rPr>
                        <w:t>SEGNALETICA DI EMERGENZA</w:t>
                      </w:r>
                    </w:p>
                    <w:p w14:paraId="3D60F051" w14:textId="77777777" w:rsidR="00BF0609" w:rsidRDefault="00BF0609" w:rsidP="00BF0609">
                      <w:pPr>
                        <w:rPr>
                          <w:b/>
                          <w:szCs w:val="20"/>
                        </w:rPr>
                      </w:pPr>
                      <w:r w:rsidRPr="0076069A">
                        <w:rPr>
                          <w:b/>
                          <w:noProof/>
                          <w:szCs w:val="20"/>
                        </w:rPr>
                        <w:drawing>
                          <wp:inline distT="0" distB="0" distL="0" distR="0" wp14:anchorId="435856B3" wp14:editId="2F02F0DD">
                            <wp:extent cx="3848100" cy="1224424"/>
                            <wp:effectExtent l="0" t="0" r="0" b="0"/>
                            <wp:docPr id="1601130087" name="Immagine 19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5C0B7379-25B2-640B-5CFB-E3FF17CD080F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Immagine 19">
                                      <a:extLst>
                                        <a:ext uri="{FF2B5EF4-FFF2-40B4-BE49-F238E27FC236}">
                                          <a16:creationId xmlns:a16="http://schemas.microsoft.com/office/drawing/2014/main" id="{5C0B7379-25B2-640B-5CFB-E3FF17CD080F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51507" cy="12255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AF0320F" w14:textId="77777777" w:rsidR="00BF0609" w:rsidRDefault="00BF0609" w:rsidP="00BF0609">
                      <w:pPr>
                        <w:rPr>
                          <w:b/>
                          <w:szCs w:val="20"/>
                        </w:rPr>
                      </w:pPr>
                    </w:p>
                    <w:p w14:paraId="7BBD5318" w14:textId="77777777" w:rsidR="00BF0609" w:rsidRDefault="00BF0609" w:rsidP="00BF0609">
                      <w:pPr>
                        <w:rPr>
                          <w:b/>
                          <w:szCs w:val="20"/>
                        </w:rPr>
                      </w:pPr>
                    </w:p>
                    <w:p w14:paraId="2929C445" w14:textId="77777777" w:rsidR="00BF0609" w:rsidRDefault="00BF0609" w:rsidP="00BF0609"/>
                  </w:txbxContent>
                </v:textbox>
                <w10:wrap anchorx="margin"/>
              </v:shape>
            </w:pict>
          </mc:Fallback>
        </mc:AlternateContent>
      </w:r>
      <w:r w:rsidR="0087019F" w:rsidRPr="00BF2590">
        <w:rPr>
          <w:b/>
          <w:noProof/>
          <w:sz w:val="22"/>
          <w:lang w:eastAsia="it-IT"/>
        </w:rPr>
        <mc:AlternateContent>
          <mc:Choice Requires="wps">
            <w:drawing>
              <wp:anchor distT="45720" distB="45720" distL="114300" distR="114300" simplePos="0" relativeHeight="251671040" behindDoc="0" locked="0" layoutInCell="1" allowOverlap="1" wp14:anchorId="1BAB6BE4" wp14:editId="6530FBE4">
                <wp:simplePos x="0" y="0"/>
                <wp:positionH relativeFrom="margin">
                  <wp:posOffset>-646415</wp:posOffset>
                </wp:positionH>
                <wp:positionV relativeFrom="paragraph">
                  <wp:posOffset>4785035</wp:posOffset>
                </wp:positionV>
                <wp:extent cx="6934200" cy="2309480"/>
                <wp:effectExtent l="19050" t="19050" r="19050" b="15240"/>
                <wp:wrapNone/>
                <wp:docPr id="225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4200" cy="2309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BBAA5C" w14:textId="233C4FB1" w:rsidR="00BF0609" w:rsidRDefault="00BF0609" w:rsidP="00BF0609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36"/>
                              </w:rPr>
                              <w:t>IN CASO DI EVACUAZIONE</w:t>
                            </w:r>
                          </w:p>
                          <w:tbl>
                            <w:tblPr>
                              <w:tblStyle w:val="Tabellasemplice4"/>
                              <w:tblW w:w="1042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9573"/>
                            </w:tblGrid>
                            <w:tr w:rsidR="0087019F" w14:paraId="6F2F1ABE" w14:textId="77777777" w:rsidTr="0076069A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528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851" w:type="dxa"/>
                                </w:tcPr>
                                <w:p w14:paraId="69838D6C" w14:textId="079EFF49" w:rsidR="0087019F" w:rsidRDefault="0087019F" w:rsidP="0087019F">
                                  <w:pPr>
                                    <w:rPr>
                                      <w:b w:val="0"/>
                                      <w:szCs w:val="20"/>
                                    </w:rPr>
                                  </w:pPr>
                                  <w:r w:rsidRPr="0087019F">
                                    <w:rPr>
                                      <w:noProof/>
                                      <w:szCs w:val="20"/>
                                    </w:rPr>
                                    <w:drawing>
                                      <wp:inline distT="0" distB="0" distL="0" distR="0" wp14:anchorId="79B436E2" wp14:editId="181B7226">
                                        <wp:extent cx="338618" cy="338618"/>
                                        <wp:effectExtent l="0" t="0" r="4445" b="0"/>
                                        <wp:docPr id="1601130088" name="Immagine 11">
                                          <a:extLst xmlns:a="http://schemas.openxmlformats.org/drawingml/2006/main">
                                            <a:ext uri="{FF2B5EF4-FFF2-40B4-BE49-F238E27FC236}">
                                              <a16:creationId xmlns:a16="http://schemas.microsoft.com/office/drawing/2014/main" id="{E46F3DD5-D4C5-DB12-F31E-F1C217E572B7}"/>
                                            </a:ext>
                                          </a:extLst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Immagine 11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E46F3DD5-D4C5-DB12-F31E-F1C217E572B7}"/>
                                                    </a:ext>
                                                  </a:extLst>
                                                </pic:cNvPr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3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39734" cy="33973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573" w:type="dxa"/>
                                </w:tcPr>
                                <w:p w14:paraId="76D547C4" w14:textId="76AD5418" w:rsidR="0087019F" w:rsidRPr="0087019F" w:rsidRDefault="0087019F" w:rsidP="0087019F">
                                  <w:pPr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b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SEGUIRE LE INDICAZIONE DEGLI INCARICATI ALLA GESTIONE DELL’EMERGENZA</w:t>
                                  </w:r>
                                </w:p>
                              </w:tc>
                            </w:tr>
                            <w:tr w:rsidR="0087019F" w14:paraId="4A859B03" w14:textId="77777777" w:rsidTr="0076069A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528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851" w:type="dxa"/>
                                </w:tcPr>
                                <w:p w14:paraId="25E197C9" w14:textId="53250EA7" w:rsidR="0087019F" w:rsidRDefault="0087019F" w:rsidP="0087019F">
                                  <w:pPr>
                                    <w:rPr>
                                      <w:noProof/>
                                      <w:lang w:eastAsia="it-IT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drawing>
                                      <wp:inline distT="0" distB="0" distL="0" distR="0" wp14:anchorId="4FB00019" wp14:editId="2E009A59">
                                        <wp:extent cx="376017" cy="375274"/>
                                        <wp:effectExtent l="0" t="0" r="5080" b="6350"/>
                                        <wp:docPr id="1601130089" name="Immagine 160113008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8" name="Immagine 48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77884" cy="377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573" w:type="dxa"/>
                                </w:tcPr>
                                <w:p w14:paraId="2035CEB7" w14:textId="77777777" w:rsidR="0087019F" w:rsidRDefault="0087019F" w:rsidP="0087019F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E41CB3">
                                    <w:rPr>
                                      <w:sz w:val="24"/>
                                    </w:rPr>
                                    <w:t xml:space="preserve">ABBANDONARE RAPIDAMENTE, MA IN MANIERA ORDINATA, I LOCALI </w:t>
                                  </w:r>
                                </w:p>
                                <w:p w14:paraId="5A88BB48" w14:textId="4B47FA3A" w:rsidR="0087019F" w:rsidRPr="00E41CB3" w:rsidRDefault="0087019F" w:rsidP="0087019F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sz w:val="24"/>
                                    </w:rPr>
                                  </w:pPr>
                                  <w:r w:rsidRPr="00E41CB3">
                                    <w:rPr>
                                      <w:sz w:val="24"/>
                                    </w:rPr>
                                    <w:t>SEGUIRE I PERCORSI D’ESODO SEGNALATI</w:t>
                                  </w:r>
                                </w:p>
                              </w:tc>
                            </w:tr>
                            <w:tr w:rsidR="0087019F" w14:paraId="5A3488FB" w14:textId="77777777" w:rsidTr="0076069A">
                              <w:trPr>
                                <w:trHeight w:val="502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851" w:type="dxa"/>
                                </w:tcPr>
                                <w:p w14:paraId="7D21E4A1" w14:textId="77777777" w:rsidR="0087019F" w:rsidRDefault="0087019F" w:rsidP="0087019F">
                                  <w:pPr>
                                    <w:rPr>
                                      <w:b w:val="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drawing>
                                      <wp:inline distT="0" distB="0" distL="0" distR="0" wp14:anchorId="1CE374B4" wp14:editId="5D00DF67">
                                        <wp:extent cx="359417" cy="359417"/>
                                        <wp:effectExtent l="0" t="0" r="2540" b="2540"/>
                                        <wp:docPr id="1601130090" name="image1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" name="image11.png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2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60639" cy="3606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573" w:type="dxa"/>
                                </w:tcPr>
                                <w:p w14:paraId="184CED33" w14:textId="77777777" w:rsidR="0087019F" w:rsidRDefault="0087019F" w:rsidP="0087019F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b/>
                                      <w:szCs w:val="20"/>
                                    </w:rPr>
                                  </w:pPr>
                                  <w:r w:rsidRPr="002C4E66">
                                    <w:rPr>
                                      <w:b/>
                                      <w:sz w:val="24"/>
                                    </w:rPr>
                                    <w:t>RAGGIUNG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ERE</w:t>
                                  </w:r>
                                  <w:r w:rsidRPr="002C4E66">
                                    <w:rPr>
                                      <w:b/>
                                      <w:sz w:val="24"/>
                                    </w:rPr>
                                    <w:t xml:space="preserve"> IL PUNTO DI RACCOLTA</w:t>
                                  </w:r>
                                </w:p>
                              </w:tc>
                            </w:tr>
                            <w:tr w:rsidR="0087019F" w14:paraId="60B37981" w14:textId="77777777" w:rsidTr="0076069A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502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851" w:type="dxa"/>
                                </w:tcPr>
                                <w:p w14:paraId="2C77DBA7" w14:textId="77777777" w:rsidR="0087019F" w:rsidRDefault="0087019F" w:rsidP="0087019F">
                                  <w:pPr>
                                    <w:rPr>
                                      <w:b w:val="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drawing>
                                      <wp:inline distT="0" distB="0" distL="0" distR="0" wp14:anchorId="05874D3C" wp14:editId="32AAAFF8">
                                        <wp:extent cx="349748" cy="359418"/>
                                        <wp:effectExtent l="0" t="0" r="0" b="2540"/>
                                        <wp:docPr id="1601130091" name="Immagine 1601130091" descr="Cartello con simbolo vietato usare l'ascensore in caso di incendio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0" name="Immagine 30" descr="Cartello con simbolo vietato usare l'ascensore in caso di incendio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 rotWithShape="1">
                                                <a:blip r:embed="rId2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3084" t="11438" r="12868" b="12503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53158" cy="36292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573" w:type="dxa"/>
                                </w:tcPr>
                                <w:p w14:paraId="0D3260AD" w14:textId="77777777" w:rsidR="0087019F" w:rsidRDefault="0087019F" w:rsidP="0087019F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b/>
                                      <w:szCs w:val="20"/>
                                    </w:rPr>
                                  </w:pPr>
                                  <w:r w:rsidRPr="002C4E66">
                                    <w:rPr>
                                      <w:b/>
                                      <w:color w:val="FF0000"/>
                                      <w:sz w:val="24"/>
                                      <w:u w:val="single"/>
                                    </w:rPr>
                                    <w:t>VIETATO USARE L’ASCENSORE</w:t>
                                  </w:r>
                                  <w:r>
                                    <w:rPr>
                                      <w:b/>
                                      <w:color w:val="FF0000"/>
                                      <w:sz w:val="24"/>
                                      <w:u w:val="single"/>
                                    </w:rPr>
                                    <w:t xml:space="preserve">, </w:t>
                                  </w:r>
                                  <w:r w:rsidRPr="002C4E66">
                                    <w:rPr>
                                      <w:b/>
                                      <w:color w:val="FF0000"/>
                                      <w:sz w:val="24"/>
                                      <w:u w:val="single"/>
                                    </w:rPr>
                                    <w:t>CORRERE, SPINGERE, URLARE</w:t>
                                  </w:r>
                                </w:p>
                              </w:tc>
                            </w:tr>
                            <w:tr w:rsidR="0087019F" w14:paraId="6C34E8F4" w14:textId="77777777" w:rsidTr="0076069A">
                              <w:trPr>
                                <w:trHeight w:val="74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851" w:type="dxa"/>
                                </w:tcPr>
                                <w:p w14:paraId="60492D97" w14:textId="77777777" w:rsidR="0087019F" w:rsidRDefault="0087019F" w:rsidP="0087019F">
                                  <w:pPr>
                                    <w:rPr>
                                      <w:b w:val="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drawing>
                                      <wp:inline distT="0" distB="0" distL="0" distR="0" wp14:anchorId="592D8746" wp14:editId="42AB5B86">
                                        <wp:extent cx="332707" cy="327704"/>
                                        <wp:effectExtent l="0" t="0" r="0" b="0"/>
                                        <wp:docPr id="1601130092" name="Immagine 160113009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Immagine 2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2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36798" cy="33173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573" w:type="dxa"/>
                                </w:tcPr>
                                <w:p w14:paraId="7266F0FD" w14:textId="77777777" w:rsidR="0087019F" w:rsidRPr="009D7A8A" w:rsidRDefault="0087019F" w:rsidP="0087019F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2C4E66">
                                    <w:rPr>
                                      <w:b/>
                                      <w:sz w:val="24"/>
                                    </w:rPr>
                                    <w:t xml:space="preserve">PERSONE CON ESIGENZE PARTICOLARI ATTENDERANNO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L’ARRIVO DEI SOCCORRITORI DEDICATI</w:t>
                                  </w:r>
                                </w:p>
                                <w:p w14:paraId="723812C4" w14:textId="77777777" w:rsidR="0087019F" w:rsidRDefault="0087019F" w:rsidP="0087019F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b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C3D627C" w14:textId="77777777" w:rsidR="00BF0609" w:rsidRPr="00BD3A77" w:rsidRDefault="00BF0609" w:rsidP="00BF0609">
                            <w:pPr>
                              <w:rPr>
                                <w:b/>
                                <w:sz w:val="18"/>
                                <w:szCs w:val="20"/>
                              </w:rPr>
                            </w:pPr>
                          </w:p>
                          <w:p w14:paraId="49F8006B" w14:textId="77777777" w:rsidR="00BF0609" w:rsidRDefault="00BF0609" w:rsidP="00BF0609">
                            <w:pPr>
                              <w:rPr>
                                <w:b/>
                                <w:szCs w:val="20"/>
                              </w:rPr>
                            </w:pPr>
                          </w:p>
                          <w:p w14:paraId="4A34ECC0" w14:textId="77777777" w:rsidR="00BF0609" w:rsidRDefault="00BF0609" w:rsidP="00BF0609">
                            <w:pPr>
                              <w:rPr>
                                <w:b/>
                                <w:szCs w:val="20"/>
                              </w:rPr>
                            </w:pPr>
                          </w:p>
                          <w:p w14:paraId="6B6B6075" w14:textId="77777777" w:rsidR="00BF0609" w:rsidRDefault="00BF0609" w:rsidP="00BF0609">
                            <w:pPr>
                              <w:rPr>
                                <w:b/>
                                <w:szCs w:val="20"/>
                              </w:rPr>
                            </w:pPr>
                          </w:p>
                          <w:p w14:paraId="11605920" w14:textId="77777777" w:rsidR="00BF0609" w:rsidRDefault="00BF0609" w:rsidP="00BF0609">
                            <w:pPr>
                              <w:rPr>
                                <w:b/>
                                <w:szCs w:val="20"/>
                              </w:rPr>
                            </w:pPr>
                          </w:p>
                          <w:p w14:paraId="3847D467" w14:textId="77777777" w:rsidR="00BF0609" w:rsidRDefault="00BF0609" w:rsidP="00BF0609">
                            <w:pPr>
                              <w:rPr>
                                <w:b/>
                                <w:szCs w:val="20"/>
                              </w:rPr>
                            </w:pPr>
                          </w:p>
                          <w:p w14:paraId="36AC3A9A" w14:textId="3CA9C93B" w:rsidR="00BF0609" w:rsidRDefault="00BF0609" w:rsidP="00BF0609"/>
                          <w:p w14:paraId="5899B213" w14:textId="1B517459" w:rsidR="00FA6665" w:rsidRDefault="00FA6665" w:rsidP="00BF0609"/>
                          <w:p w14:paraId="1EE92DF6" w14:textId="7294EF9C" w:rsidR="00FA6665" w:rsidRDefault="00FA6665" w:rsidP="00BF0609"/>
                          <w:p w14:paraId="56B92B2E" w14:textId="272EDA11" w:rsidR="00FA6665" w:rsidRDefault="00FA6665" w:rsidP="00BF0609"/>
                          <w:p w14:paraId="4B707699" w14:textId="34829CCE" w:rsidR="00FA6665" w:rsidRDefault="00FA6665" w:rsidP="00BF0609"/>
                          <w:p w14:paraId="11C660C8" w14:textId="027B9940" w:rsidR="00FA6665" w:rsidRDefault="00FA6665" w:rsidP="00BF0609"/>
                          <w:p w14:paraId="5AB2CF64" w14:textId="18CB1071" w:rsidR="00FA6665" w:rsidRDefault="00FA6665" w:rsidP="00BF0609"/>
                          <w:p w14:paraId="414272C0" w14:textId="2D391654" w:rsidR="00FA6665" w:rsidRDefault="00FA6665" w:rsidP="00BF0609"/>
                          <w:p w14:paraId="021A618C" w14:textId="491CE0D8" w:rsidR="00FA6665" w:rsidRDefault="00FA6665" w:rsidP="00BF0609"/>
                          <w:p w14:paraId="73EAA605" w14:textId="0BEFFFB6" w:rsidR="00FA6665" w:rsidRDefault="00FA6665" w:rsidP="00BF0609"/>
                          <w:p w14:paraId="1131A031" w14:textId="37DB3EAF" w:rsidR="00FA6665" w:rsidRDefault="00FA6665" w:rsidP="00BF0609"/>
                          <w:p w14:paraId="710092F7" w14:textId="3E13144D" w:rsidR="00FA6665" w:rsidRDefault="00FA6665" w:rsidP="00BF0609"/>
                          <w:p w14:paraId="7CFEB080" w14:textId="51C6193B" w:rsidR="00FA6665" w:rsidRDefault="00FA6665" w:rsidP="00BF0609"/>
                          <w:p w14:paraId="37C2DAA7" w14:textId="494B19ED" w:rsidR="00FA6665" w:rsidRDefault="00FA6665" w:rsidP="00BF0609"/>
                          <w:p w14:paraId="612E6A18" w14:textId="4CA9021F" w:rsidR="00FA6665" w:rsidRDefault="00FA6665" w:rsidP="00BF0609"/>
                          <w:p w14:paraId="0AC32C37" w14:textId="7C84025C" w:rsidR="00FA6665" w:rsidRDefault="00FA6665" w:rsidP="00BF0609"/>
                          <w:p w14:paraId="6F5B6F17" w14:textId="21C1C64F" w:rsidR="00FA6665" w:rsidRDefault="00FA6665" w:rsidP="00BF0609"/>
                          <w:p w14:paraId="21E18F68" w14:textId="65473FED" w:rsidR="00FA6665" w:rsidRDefault="00FA6665" w:rsidP="00BF0609"/>
                          <w:p w14:paraId="796C5B4F" w14:textId="4CF7DB56" w:rsidR="00FA6665" w:rsidRDefault="00FA6665" w:rsidP="00BF0609"/>
                          <w:p w14:paraId="5BA652F9" w14:textId="16CA0768" w:rsidR="00FA6665" w:rsidRDefault="00FA6665" w:rsidP="00BF0609"/>
                          <w:p w14:paraId="5F8AD84D" w14:textId="6C98F2AA" w:rsidR="00FA6665" w:rsidRDefault="00FA6665" w:rsidP="00BF0609"/>
                          <w:p w14:paraId="42A244CA" w14:textId="6635DBE9" w:rsidR="00FA6665" w:rsidRDefault="00FA6665" w:rsidP="00BF0609"/>
                          <w:p w14:paraId="3B427461" w14:textId="7F7774F1" w:rsidR="00FA6665" w:rsidRDefault="00FA6665" w:rsidP="00BF0609"/>
                          <w:p w14:paraId="24CE3B3C" w14:textId="16C3460A" w:rsidR="00FA6665" w:rsidRDefault="00FA6665" w:rsidP="00BF0609"/>
                          <w:p w14:paraId="5C62ADEB" w14:textId="50B70ABA" w:rsidR="00FA6665" w:rsidRDefault="00FA6665" w:rsidP="00BF0609"/>
                          <w:p w14:paraId="1923732A" w14:textId="0005D3D3" w:rsidR="00FA6665" w:rsidRDefault="00FA6665" w:rsidP="00BF0609"/>
                          <w:p w14:paraId="7A9BF6A7" w14:textId="4C525CEE" w:rsidR="00FA6665" w:rsidRDefault="00FA6665" w:rsidP="00BF0609"/>
                          <w:p w14:paraId="0EC3EC42" w14:textId="0D4B52A2" w:rsidR="00FA6665" w:rsidRDefault="00FA6665" w:rsidP="00BF0609"/>
                          <w:p w14:paraId="1DADBC3D" w14:textId="2D1B2A28" w:rsidR="00FA6665" w:rsidRDefault="00FA6665" w:rsidP="00BF0609"/>
                          <w:p w14:paraId="062D0AA4" w14:textId="77777777" w:rsidR="00FA6665" w:rsidRDefault="00FA6665" w:rsidP="00BF060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B6BE4" id="_x0000_s1041" type="#_x0000_t202" style="position:absolute;margin-left:-50.9pt;margin-top:376.75pt;width:546pt;height:181.85pt;z-index:251671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" strokecolor="red" strokeweight="3pt">
                <v:textbox>
                  <w:txbxContent>
                    <w:p w14:paraId="7BBBAA5C" w14:textId="233C4FB1" w:rsidR="00BF0609" w:rsidRDefault="00BF0609" w:rsidP="00BF0609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36"/>
                        </w:rPr>
                        <w:t>IN CASO DI EVACUAZIONE</w:t>
                      </w:r>
                    </w:p>
                    <w:tbl>
                      <w:tblPr>
                        <w:tblStyle w:val="Tabellasemplice4"/>
                        <w:tblW w:w="1042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9573"/>
                      </w:tblGrid>
                      <w:tr w:rsidR="0087019F" w14:paraId="6F2F1ABE" w14:textId="77777777" w:rsidTr="0076069A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528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851" w:type="dxa"/>
                          </w:tcPr>
                          <w:p w14:paraId="69838D6C" w14:textId="079EFF49" w:rsidR="0087019F" w:rsidRDefault="0087019F" w:rsidP="0087019F">
                            <w:pPr>
                              <w:rPr>
                                <w:b w:val="0"/>
                                <w:szCs w:val="20"/>
                              </w:rPr>
                            </w:pPr>
                            <w:r w:rsidRPr="0087019F">
                              <w:rPr>
                                <w:noProof/>
                                <w:szCs w:val="20"/>
                              </w:rPr>
                              <w:drawing>
                                <wp:inline distT="0" distB="0" distL="0" distR="0" wp14:anchorId="79B436E2" wp14:editId="181B7226">
                                  <wp:extent cx="338618" cy="338618"/>
                                  <wp:effectExtent l="0" t="0" r="4445" b="0"/>
                                  <wp:docPr id="1601130088" name="Immagine 11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E46F3DD5-D4C5-DB12-F31E-F1C217E572B7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Immagine 11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E46F3DD5-D4C5-DB12-F31E-F1C217E572B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9734" cy="3397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573" w:type="dxa"/>
                          </w:tcPr>
                          <w:p w14:paraId="76D547C4" w14:textId="76AD5418" w:rsidR="0087019F" w:rsidRPr="0087019F" w:rsidRDefault="0087019F" w:rsidP="0087019F">
                            <w:pPr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b w:val="0"/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SEGUIRE LE INDICAZIONE DEGLI INCARICATI ALLA GESTIONE DELL’EMERGENZA</w:t>
                            </w:r>
                          </w:p>
                        </w:tc>
                      </w:tr>
                      <w:tr w:rsidR="0087019F" w14:paraId="4A859B03" w14:textId="77777777" w:rsidTr="0076069A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528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851" w:type="dxa"/>
                          </w:tcPr>
                          <w:p w14:paraId="25E197C9" w14:textId="53250EA7" w:rsidR="0087019F" w:rsidRDefault="0087019F" w:rsidP="0087019F">
                            <w:pPr>
                              <w:rPr>
                                <w:noProof/>
                                <w:lang w:eastAsia="it-IT"/>
                              </w:rPr>
                            </w:pPr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4FB00019" wp14:editId="2E009A59">
                                  <wp:extent cx="376017" cy="375274"/>
                                  <wp:effectExtent l="0" t="0" r="5080" b="6350"/>
                                  <wp:docPr id="1601130089" name="Immagine 16011300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" name="Immagine 4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7884" cy="3771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573" w:type="dxa"/>
                          </w:tcPr>
                          <w:p w14:paraId="2035CEB7" w14:textId="77777777" w:rsidR="0087019F" w:rsidRDefault="0087019F" w:rsidP="0087019F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b/>
                                <w:sz w:val="24"/>
                              </w:rPr>
                            </w:pPr>
                            <w:r w:rsidRPr="00E41CB3">
                              <w:rPr>
                                <w:sz w:val="24"/>
                              </w:rPr>
                              <w:t xml:space="preserve">ABBANDONARE RAPIDAMENTE, MA IN MANIERA ORDINATA, I LOCALI </w:t>
                            </w:r>
                          </w:p>
                          <w:p w14:paraId="5A88BB48" w14:textId="4B47FA3A" w:rsidR="0087019F" w:rsidRPr="00E41CB3" w:rsidRDefault="0087019F" w:rsidP="0087019F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sz w:val="24"/>
                              </w:rPr>
                            </w:pPr>
                            <w:r w:rsidRPr="00E41CB3">
                              <w:rPr>
                                <w:sz w:val="24"/>
                              </w:rPr>
                              <w:t>SEGUIRE I PERCORSI D’ESODO SEGNALATI</w:t>
                            </w:r>
                          </w:p>
                        </w:tc>
                      </w:tr>
                      <w:tr w:rsidR="0087019F" w14:paraId="5A3488FB" w14:textId="77777777" w:rsidTr="0076069A">
                        <w:trPr>
                          <w:trHeight w:val="502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851" w:type="dxa"/>
                          </w:tcPr>
                          <w:p w14:paraId="7D21E4A1" w14:textId="77777777" w:rsidR="0087019F" w:rsidRDefault="0087019F" w:rsidP="0087019F">
                            <w:pPr>
                              <w:rPr>
                                <w:b w:val="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1CE374B4" wp14:editId="5D00DF67">
                                  <wp:extent cx="359417" cy="359417"/>
                                  <wp:effectExtent l="0" t="0" r="2540" b="2540"/>
                                  <wp:docPr id="1601130090" name="image1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image11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0639" cy="3606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573" w:type="dxa"/>
                          </w:tcPr>
                          <w:p w14:paraId="184CED33" w14:textId="77777777" w:rsidR="0087019F" w:rsidRDefault="0087019F" w:rsidP="0087019F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b/>
                                <w:szCs w:val="20"/>
                              </w:rPr>
                            </w:pPr>
                            <w:r w:rsidRPr="002C4E66">
                              <w:rPr>
                                <w:b/>
                                <w:sz w:val="24"/>
                              </w:rPr>
                              <w:t>RAGGIUNG</w:t>
                            </w:r>
                            <w:r>
                              <w:rPr>
                                <w:b/>
                                <w:sz w:val="24"/>
                              </w:rPr>
                              <w:t>ERE</w:t>
                            </w:r>
                            <w:r w:rsidRPr="002C4E66">
                              <w:rPr>
                                <w:b/>
                                <w:sz w:val="24"/>
                              </w:rPr>
                              <w:t xml:space="preserve"> IL PUNTO DI RACCOLTA</w:t>
                            </w:r>
                          </w:p>
                        </w:tc>
                      </w:tr>
                      <w:tr w:rsidR="0087019F" w14:paraId="60B37981" w14:textId="77777777" w:rsidTr="0076069A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502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851" w:type="dxa"/>
                          </w:tcPr>
                          <w:p w14:paraId="2C77DBA7" w14:textId="77777777" w:rsidR="0087019F" w:rsidRDefault="0087019F" w:rsidP="0087019F">
                            <w:pPr>
                              <w:rPr>
                                <w:b w:val="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05874D3C" wp14:editId="32AAAFF8">
                                  <wp:extent cx="349748" cy="359418"/>
                                  <wp:effectExtent l="0" t="0" r="0" b="2540"/>
                                  <wp:docPr id="1601130091" name="Immagine 1601130091" descr="Cartello con simbolo vietato usare l'ascensore in caso di incendi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Immagine 30" descr="Cartello con simbolo vietato usare l'ascensore in caso di incendio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3084" t="11438" r="12868" b="1250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3158" cy="3629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573" w:type="dxa"/>
                          </w:tcPr>
                          <w:p w14:paraId="0D3260AD" w14:textId="77777777" w:rsidR="0087019F" w:rsidRDefault="0087019F" w:rsidP="0087019F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b/>
                                <w:szCs w:val="20"/>
                              </w:rPr>
                            </w:pPr>
                            <w:r w:rsidRPr="002C4E66">
                              <w:rPr>
                                <w:b/>
                                <w:color w:val="FF0000"/>
                                <w:sz w:val="24"/>
                                <w:u w:val="single"/>
                              </w:rPr>
                              <w:t>VIETATO USARE L’ASCENSORE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  <w:u w:val="single"/>
                              </w:rPr>
                              <w:t xml:space="preserve">, </w:t>
                            </w:r>
                            <w:r w:rsidRPr="002C4E66">
                              <w:rPr>
                                <w:b/>
                                <w:color w:val="FF0000"/>
                                <w:sz w:val="24"/>
                                <w:u w:val="single"/>
                              </w:rPr>
                              <w:t>CORRERE, SPINGERE, URLARE</w:t>
                            </w:r>
                          </w:p>
                        </w:tc>
                      </w:tr>
                      <w:tr w:rsidR="0087019F" w14:paraId="6C34E8F4" w14:textId="77777777" w:rsidTr="0076069A">
                        <w:trPr>
                          <w:trHeight w:val="74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851" w:type="dxa"/>
                          </w:tcPr>
                          <w:p w14:paraId="60492D97" w14:textId="77777777" w:rsidR="0087019F" w:rsidRDefault="0087019F" w:rsidP="0087019F">
                            <w:pPr>
                              <w:rPr>
                                <w:b w:val="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592D8746" wp14:editId="42AB5B86">
                                  <wp:extent cx="332707" cy="327704"/>
                                  <wp:effectExtent l="0" t="0" r="0" b="0"/>
                                  <wp:docPr id="1601130092" name="Immagine 16011300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magine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6798" cy="3317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573" w:type="dxa"/>
                          </w:tcPr>
                          <w:p w14:paraId="7266F0FD" w14:textId="77777777" w:rsidR="0087019F" w:rsidRPr="009D7A8A" w:rsidRDefault="0087019F" w:rsidP="0087019F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b/>
                                <w:sz w:val="24"/>
                              </w:rPr>
                            </w:pPr>
                            <w:r w:rsidRPr="002C4E66">
                              <w:rPr>
                                <w:b/>
                                <w:sz w:val="24"/>
                              </w:rPr>
                              <w:t xml:space="preserve">PERSONE CON ESIGENZE PARTICOLARI ATTENDERANNO </w:t>
                            </w:r>
                            <w:r>
                              <w:rPr>
                                <w:b/>
                                <w:sz w:val="24"/>
                              </w:rPr>
                              <w:t>L’ARRIVO DEI SOCCORRITORI DEDICATI</w:t>
                            </w:r>
                          </w:p>
                          <w:p w14:paraId="723812C4" w14:textId="77777777" w:rsidR="0087019F" w:rsidRDefault="0087019F" w:rsidP="0087019F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b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2C3D627C" w14:textId="77777777" w:rsidR="00BF0609" w:rsidRPr="00BD3A77" w:rsidRDefault="00BF0609" w:rsidP="00BF0609">
                      <w:pPr>
                        <w:rPr>
                          <w:b/>
                          <w:sz w:val="18"/>
                          <w:szCs w:val="20"/>
                        </w:rPr>
                      </w:pPr>
                    </w:p>
                    <w:p w14:paraId="49F8006B" w14:textId="77777777" w:rsidR="00BF0609" w:rsidRDefault="00BF0609" w:rsidP="00BF0609">
                      <w:pPr>
                        <w:rPr>
                          <w:b/>
                          <w:szCs w:val="20"/>
                        </w:rPr>
                      </w:pPr>
                    </w:p>
                    <w:p w14:paraId="4A34ECC0" w14:textId="77777777" w:rsidR="00BF0609" w:rsidRDefault="00BF0609" w:rsidP="00BF0609">
                      <w:pPr>
                        <w:rPr>
                          <w:b/>
                          <w:szCs w:val="20"/>
                        </w:rPr>
                      </w:pPr>
                    </w:p>
                    <w:p w14:paraId="6B6B6075" w14:textId="77777777" w:rsidR="00BF0609" w:rsidRDefault="00BF0609" w:rsidP="00BF0609">
                      <w:pPr>
                        <w:rPr>
                          <w:b/>
                          <w:szCs w:val="20"/>
                        </w:rPr>
                      </w:pPr>
                    </w:p>
                    <w:p w14:paraId="11605920" w14:textId="77777777" w:rsidR="00BF0609" w:rsidRDefault="00BF0609" w:rsidP="00BF0609">
                      <w:pPr>
                        <w:rPr>
                          <w:b/>
                          <w:szCs w:val="20"/>
                        </w:rPr>
                      </w:pPr>
                    </w:p>
                    <w:p w14:paraId="3847D467" w14:textId="77777777" w:rsidR="00BF0609" w:rsidRDefault="00BF0609" w:rsidP="00BF0609">
                      <w:pPr>
                        <w:rPr>
                          <w:b/>
                          <w:szCs w:val="20"/>
                        </w:rPr>
                      </w:pPr>
                    </w:p>
                    <w:p w14:paraId="36AC3A9A" w14:textId="3CA9C93B" w:rsidR="00BF0609" w:rsidRDefault="00BF0609" w:rsidP="00BF0609"/>
                    <w:p w14:paraId="5899B213" w14:textId="1B517459" w:rsidR="00FA6665" w:rsidRDefault="00FA6665" w:rsidP="00BF0609"/>
                    <w:p w14:paraId="1EE92DF6" w14:textId="7294EF9C" w:rsidR="00FA6665" w:rsidRDefault="00FA6665" w:rsidP="00BF0609"/>
                    <w:p w14:paraId="56B92B2E" w14:textId="272EDA11" w:rsidR="00FA6665" w:rsidRDefault="00FA6665" w:rsidP="00BF0609"/>
                    <w:p w14:paraId="4B707699" w14:textId="34829CCE" w:rsidR="00FA6665" w:rsidRDefault="00FA6665" w:rsidP="00BF0609"/>
                    <w:p w14:paraId="11C660C8" w14:textId="027B9940" w:rsidR="00FA6665" w:rsidRDefault="00FA6665" w:rsidP="00BF0609"/>
                    <w:p w14:paraId="5AB2CF64" w14:textId="18CB1071" w:rsidR="00FA6665" w:rsidRDefault="00FA6665" w:rsidP="00BF0609"/>
                    <w:p w14:paraId="414272C0" w14:textId="2D391654" w:rsidR="00FA6665" w:rsidRDefault="00FA6665" w:rsidP="00BF0609"/>
                    <w:p w14:paraId="021A618C" w14:textId="491CE0D8" w:rsidR="00FA6665" w:rsidRDefault="00FA6665" w:rsidP="00BF0609"/>
                    <w:p w14:paraId="73EAA605" w14:textId="0BEFFFB6" w:rsidR="00FA6665" w:rsidRDefault="00FA6665" w:rsidP="00BF0609"/>
                    <w:p w14:paraId="1131A031" w14:textId="37DB3EAF" w:rsidR="00FA6665" w:rsidRDefault="00FA6665" w:rsidP="00BF0609"/>
                    <w:p w14:paraId="710092F7" w14:textId="3E13144D" w:rsidR="00FA6665" w:rsidRDefault="00FA6665" w:rsidP="00BF0609"/>
                    <w:p w14:paraId="7CFEB080" w14:textId="51C6193B" w:rsidR="00FA6665" w:rsidRDefault="00FA6665" w:rsidP="00BF0609"/>
                    <w:p w14:paraId="37C2DAA7" w14:textId="494B19ED" w:rsidR="00FA6665" w:rsidRDefault="00FA6665" w:rsidP="00BF0609"/>
                    <w:p w14:paraId="612E6A18" w14:textId="4CA9021F" w:rsidR="00FA6665" w:rsidRDefault="00FA6665" w:rsidP="00BF0609"/>
                    <w:p w14:paraId="0AC32C37" w14:textId="7C84025C" w:rsidR="00FA6665" w:rsidRDefault="00FA6665" w:rsidP="00BF0609"/>
                    <w:p w14:paraId="6F5B6F17" w14:textId="21C1C64F" w:rsidR="00FA6665" w:rsidRDefault="00FA6665" w:rsidP="00BF0609"/>
                    <w:p w14:paraId="21E18F68" w14:textId="65473FED" w:rsidR="00FA6665" w:rsidRDefault="00FA6665" w:rsidP="00BF0609"/>
                    <w:p w14:paraId="796C5B4F" w14:textId="4CF7DB56" w:rsidR="00FA6665" w:rsidRDefault="00FA6665" w:rsidP="00BF0609"/>
                    <w:p w14:paraId="5BA652F9" w14:textId="16CA0768" w:rsidR="00FA6665" w:rsidRDefault="00FA6665" w:rsidP="00BF0609"/>
                    <w:p w14:paraId="5F8AD84D" w14:textId="6C98F2AA" w:rsidR="00FA6665" w:rsidRDefault="00FA6665" w:rsidP="00BF0609"/>
                    <w:p w14:paraId="42A244CA" w14:textId="6635DBE9" w:rsidR="00FA6665" w:rsidRDefault="00FA6665" w:rsidP="00BF0609"/>
                    <w:p w14:paraId="3B427461" w14:textId="7F7774F1" w:rsidR="00FA6665" w:rsidRDefault="00FA6665" w:rsidP="00BF0609"/>
                    <w:p w14:paraId="24CE3B3C" w14:textId="16C3460A" w:rsidR="00FA6665" w:rsidRDefault="00FA6665" w:rsidP="00BF0609"/>
                    <w:p w14:paraId="5C62ADEB" w14:textId="50B70ABA" w:rsidR="00FA6665" w:rsidRDefault="00FA6665" w:rsidP="00BF0609"/>
                    <w:p w14:paraId="1923732A" w14:textId="0005D3D3" w:rsidR="00FA6665" w:rsidRDefault="00FA6665" w:rsidP="00BF0609"/>
                    <w:p w14:paraId="7A9BF6A7" w14:textId="4C525CEE" w:rsidR="00FA6665" w:rsidRDefault="00FA6665" w:rsidP="00BF0609"/>
                    <w:p w14:paraId="0EC3EC42" w14:textId="0D4B52A2" w:rsidR="00FA6665" w:rsidRDefault="00FA6665" w:rsidP="00BF0609"/>
                    <w:p w14:paraId="1DADBC3D" w14:textId="2D1B2A28" w:rsidR="00FA6665" w:rsidRDefault="00FA6665" w:rsidP="00BF0609"/>
                    <w:p w14:paraId="062D0AA4" w14:textId="77777777" w:rsidR="00FA6665" w:rsidRDefault="00FA6665" w:rsidP="00BF0609"/>
                  </w:txbxContent>
                </v:textbox>
                <w10:wrap anchorx="margin"/>
              </v:shape>
            </w:pict>
          </mc:Fallback>
        </mc:AlternateContent>
      </w:r>
      <w:r w:rsidR="00176AEA" w:rsidRPr="00BF2590">
        <w:rPr>
          <w:b/>
          <w:noProof/>
          <w:sz w:val="22"/>
          <w:lang w:eastAsia="it-IT"/>
        </w:rPr>
        <mc:AlternateContent>
          <mc:Choice Requires="wps">
            <w:drawing>
              <wp:anchor distT="45720" distB="45720" distL="114300" distR="114300" simplePos="0" relativeHeight="251667968" behindDoc="0" locked="0" layoutInCell="1" allowOverlap="1" wp14:anchorId="691FE3AE" wp14:editId="6EA3BBB4">
                <wp:simplePos x="0" y="0"/>
                <wp:positionH relativeFrom="margin">
                  <wp:posOffset>-657225</wp:posOffset>
                </wp:positionH>
                <wp:positionV relativeFrom="paragraph">
                  <wp:posOffset>19212</wp:posOffset>
                </wp:positionV>
                <wp:extent cx="6934200" cy="2915285"/>
                <wp:effectExtent l="19050" t="19050" r="19050" b="18415"/>
                <wp:wrapSquare wrapText="bothSides"/>
                <wp:docPr id="19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4200" cy="2915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54BB18" w14:textId="77777777" w:rsidR="00BF0609" w:rsidRDefault="00BF0609" w:rsidP="00BF0609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28"/>
                                <w:szCs w:val="36"/>
                              </w:rPr>
                              <w:t xml:space="preserve">COMPITI DEL </w:t>
                            </w:r>
                            <w:r w:rsidRPr="00C24523">
                              <w:rPr>
                                <w:b/>
                                <w:bCs/>
                                <w:color w:val="0070C0"/>
                                <w:sz w:val="28"/>
                                <w:szCs w:val="36"/>
                                <w:u w:val="single"/>
                              </w:rPr>
                              <w:t>RESPONSABILE DELL’ATTIVITA’ DIDATTICA</w:t>
                            </w:r>
                            <w:r>
                              <w:rPr>
                                <w:b/>
                                <w:bCs/>
                                <w:color w:val="0070C0"/>
                                <w:sz w:val="28"/>
                                <w:szCs w:val="36"/>
                              </w:rPr>
                              <w:t xml:space="preserve"> E DI RICERCA IN LABORATORIO</w:t>
                            </w:r>
                          </w:p>
                          <w:p w14:paraId="489A665A" w14:textId="77777777" w:rsidR="00BF0609" w:rsidRDefault="00BF0609" w:rsidP="00BF0609">
                            <w:pPr>
                              <w:rPr>
                                <w:i/>
                                <w:iCs/>
                                <w:sz w:val="22"/>
                                <w:szCs w:val="28"/>
                              </w:rPr>
                            </w:pPr>
                          </w:p>
                          <w:p w14:paraId="66557458" w14:textId="77777777" w:rsidR="00BF0609" w:rsidRPr="00C24523" w:rsidRDefault="00BF0609" w:rsidP="00BF0609">
                            <w:pPr>
                              <w:rPr>
                                <w:i/>
                                <w:iCs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24"/>
                                <w:szCs w:val="32"/>
                              </w:rPr>
                              <w:t xml:space="preserve">SOVRINTENDE E VIGILA </w:t>
                            </w:r>
                            <w:r w:rsidRPr="00C24523">
                              <w:rPr>
                                <w:sz w:val="24"/>
                                <w:szCs w:val="32"/>
                              </w:rPr>
                              <w:t>sull’osservanza da parte degli studenti delle indicazioni di sicurezza fornite</w:t>
                            </w:r>
                          </w:p>
                          <w:p w14:paraId="775D3227" w14:textId="45BCCD95" w:rsidR="00BF0609" w:rsidRPr="00C24523" w:rsidRDefault="00BF0609" w:rsidP="00BF0609">
                            <w:pPr>
                              <w:rPr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24"/>
                                <w:szCs w:val="32"/>
                              </w:rPr>
                              <w:t xml:space="preserve">SEGNALA TEMPESTIVAMENTE </w:t>
                            </w:r>
                            <w:r w:rsidRPr="00C24523">
                              <w:rPr>
                                <w:sz w:val="24"/>
                                <w:szCs w:val="32"/>
                              </w:rPr>
                              <w:t>ogni eventuale condizion</w:t>
                            </w:r>
                            <w:r>
                              <w:rPr>
                                <w:sz w:val="24"/>
                                <w:szCs w:val="32"/>
                              </w:rPr>
                              <w:t>e</w:t>
                            </w:r>
                            <w:r w:rsidRPr="00C24523">
                              <w:rPr>
                                <w:sz w:val="24"/>
                                <w:szCs w:val="32"/>
                              </w:rPr>
                              <w:t xml:space="preserve"> di pericolo</w:t>
                            </w:r>
                            <w:r w:rsidRPr="00C24523">
                              <w:rPr>
                                <w:b/>
                                <w:bCs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="00176AEA">
                              <w:rPr>
                                <w:sz w:val="24"/>
                                <w:szCs w:val="32"/>
                              </w:rPr>
                              <w:t>al delegato di polo, anche per mezzo del Referente di Edificio / di Zona</w:t>
                            </w:r>
                          </w:p>
                          <w:p w14:paraId="4D59E85F" w14:textId="77777777" w:rsidR="00BF0609" w:rsidRDefault="00BF0609" w:rsidP="00BF0609">
                            <w:pPr>
                              <w:rPr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24"/>
                                <w:szCs w:val="32"/>
                              </w:rPr>
                              <w:t>VERIFICA CHE LA CAPIENZA DELL’AULA NON VENGA SUPERATA</w:t>
                            </w:r>
                          </w:p>
                          <w:p w14:paraId="0D345510" w14:textId="4679D28F" w:rsidR="00BF0609" w:rsidRDefault="00BF0609" w:rsidP="00BF0609">
                            <w:pPr>
                              <w:rPr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24"/>
                                <w:szCs w:val="32"/>
                              </w:rPr>
                              <w:t xml:space="preserve">FORNISCE ISTRUZIONI E INDICAZIONI </w:t>
                            </w:r>
                            <w:r>
                              <w:rPr>
                                <w:sz w:val="24"/>
                                <w:szCs w:val="32"/>
                              </w:rPr>
                              <w:t xml:space="preserve">in caso di pericolo grave e immediato, </w:t>
                            </w:r>
                            <w:r w:rsidR="00176AEA">
                              <w:rPr>
                                <w:sz w:val="24"/>
                                <w:szCs w:val="32"/>
                              </w:rPr>
                              <w:t>affinché</w:t>
                            </w:r>
                            <w:r>
                              <w:rPr>
                                <w:sz w:val="24"/>
                                <w:szCs w:val="32"/>
                              </w:rPr>
                              <w:t xml:space="preserve"> gli studenti si mettano in condizione di sicurezza</w:t>
                            </w:r>
                          </w:p>
                          <w:p w14:paraId="2BB00468" w14:textId="3545BF7F" w:rsidR="00BF0609" w:rsidRPr="00C24523" w:rsidRDefault="00BF0609" w:rsidP="00BF0609">
                            <w:pPr>
                              <w:rPr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24"/>
                                <w:szCs w:val="32"/>
                              </w:rPr>
                              <w:t>IN CASO DI ORDINE DI EVACUAZIONE:</w:t>
                            </w:r>
                            <w:r>
                              <w:rPr>
                                <w:color w:val="0070C0"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Pr="00C24523">
                              <w:rPr>
                                <w:sz w:val="24"/>
                                <w:szCs w:val="32"/>
                              </w:rPr>
                              <w:t xml:space="preserve">verifica che l’aula / laboratorio venga abbandonato con ordine, mettendo in sicurezza gli impianti, uscendo per ultimo e accompagnando gli studenti al punto di raccolta, </w:t>
                            </w:r>
                            <w:r w:rsidR="00176AEA">
                              <w:rPr>
                                <w:sz w:val="24"/>
                                <w:szCs w:val="32"/>
                              </w:rPr>
                              <w:t>seguendo le disposizioni impartite dagli incaricati alla gestione delle emergenze</w:t>
                            </w:r>
                            <w:r w:rsidRPr="00C24523">
                              <w:rPr>
                                <w:sz w:val="24"/>
                                <w:szCs w:val="32"/>
                              </w:rPr>
                              <w:t>,</w:t>
                            </w:r>
                            <w:r w:rsidR="00176AEA">
                              <w:rPr>
                                <w:sz w:val="24"/>
                                <w:szCs w:val="32"/>
                              </w:rPr>
                              <w:t xml:space="preserve"> la segnaletica d’esodo e</w:t>
                            </w:r>
                            <w:r w:rsidRPr="00C24523">
                              <w:rPr>
                                <w:sz w:val="24"/>
                                <w:szCs w:val="32"/>
                              </w:rPr>
                              <w:t xml:space="preserve"> utilizzando le uscite di emergenza.</w:t>
                            </w:r>
                          </w:p>
                          <w:p w14:paraId="1AA5C919" w14:textId="77777777" w:rsidR="00BF0609" w:rsidRPr="00C24523" w:rsidRDefault="00BF0609" w:rsidP="00BF0609">
                            <w:r w:rsidRPr="00C24523">
                              <w:rPr>
                                <w:b/>
                                <w:bCs/>
                                <w:color w:val="0070C0"/>
                                <w:sz w:val="24"/>
                                <w:szCs w:val="32"/>
                              </w:rPr>
                              <w:t>SI ASSICURA</w:t>
                            </w:r>
                            <w:r>
                              <w:rPr>
                                <w:color w:val="0070C0"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Pr="00C24523">
                              <w:rPr>
                                <w:sz w:val="24"/>
                                <w:szCs w:val="32"/>
                              </w:rPr>
                              <w:t>che venga prestata idonea assistenza a persone con esigenze particolari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FE3AE" id="_x0000_s1042" type="#_x0000_t202" style="position:absolute;margin-left:-51.75pt;margin-top:1.5pt;width:546pt;height:229.55pt;z-index:251667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" strokecolor="#0070c0" strokeweight="3pt">
                <v:textbox>
                  <w:txbxContent>
                    <w:p w14:paraId="3754BB18" w14:textId="77777777" w:rsidR="00BF0609" w:rsidRDefault="00BF0609" w:rsidP="00BF0609">
                      <w:pPr>
                        <w:jc w:val="center"/>
                        <w:rPr>
                          <w:b/>
                          <w:bCs/>
                          <w:color w:val="0070C0"/>
                          <w:sz w:val="28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70C0"/>
                          <w:sz w:val="28"/>
                          <w:szCs w:val="36"/>
                        </w:rPr>
                        <w:t xml:space="preserve">COMPITI DEL </w:t>
                      </w:r>
                      <w:r w:rsidRPr="00C24523">
                        <w:rPr>
                          <w:b/>
                          <w:bCs/>
                          <w:color w:val="0070C0"/>
                          <w:sz w:val="28"/>
                          <w:szCs w:val="36"/>
                          <w:u w:val="single"/>
                        </w:rPr>
                        <w:t>RESPONSABILE DELL’ATTIVITA’ DIDATTICA</w:t>
                      </w:r>
                      <w:r>
                        <w:rPr>
                          <w:b/>
                          <w:bCs/>
                          <w:color w:val="0070C0"/>
                          <w:sz w:val="28"/>
                          <w:szCs w:val="36"/>
                        </w:rPr>
                        <w:t xml:space="preserve"> E DI RICERCA IN LABORATORIO</w:t>
                      </w:r>
                    </w:p>
                    <w:p w14:paraId="489A665A" w14:textId="77777777" w:rsidR="00BF0609" w:rsidRDefault="00BF0609" w:rsidP="00BF0609">
                      <w:pPr>
                        <w:rPr>
                          <w:i/>
                          <w:iCs/>
                          <w:sz w:val="22"/>
                          <w:szCs w:val="28"/>
                        </w:rPr>
                      </w:pPr>
                    </w:p>
                    <w:p w14:paraId="66557458" w14:textId="77777777" w:rsidR="00BF0609" w:rsidRPr="00C24523" w:rsidRDefault="00BF0609" w:rsidP="00BF0609">
                      <w:pPr>
                        <w:rPr>
                          <w:i/>
                          <w:iCs/>
                          <w:sz w:val="22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70C0"/>
                          <w:sz w:val="24"/>
                          <w:szCs w:val="32"/>
                        </w:rPr>
                        <w:t xml:space="preserve">SOVRINTENDE E VIGILA </w:t>
                      </w:r>
                      <w:r w:rsidRPr="00C24523">
                        <w:rPr>
                          <w:sz w:val="24"/>
                          <w:szCs w:val="32"/>
                        </w:rPr>
                        <w:t>sull’osservanza da parte degli studenti delle indicazioni di sicurezza fornite</w:t>
                      </w:r>
                    </w:p>
                    <w:p w14:paraId="775D3227" w14:textId="45BCCD95" w:rsidR="00BF0609" w:rsidRPr="00C24523" w:rsidRDefault="00BF0609" w:rsidP="00BF0609">
                      <w:pPr>
                        <w:rPr>
                          <w:sz w:val="24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70C0"/>
                          <w:sz w:val="24"/>
                          <w:szCs w:val="32"/>
                        </w:rPr>
                        <w:t xml:space="preserve">SEGNALA TEMPESTIVAMENTE </w:t>
                      </w:r>
                      <w:r w:rsidRPr="00C24523">
                        <w:rPr>
                          <w:sz w:val="24"/>
                          <w:szCs w:val="32"/>
                        </w:rPr>
                        <w:t>ogni eventuale condizion</w:t>
                      </w:r>
                      <w:r>
                        <w:rPr>
                          <w:sz w:val="24"/>
                          <w:szCs w:val="32"/>
                        </w:rPr>
                        <w:t>e</w:t>
                      </w:r>
                      <w:r w:rsidRPr="00C24523">
                        <w:rPr>
                          <w:sz w:val="24"/>
                          <w:szCs w:val="32"/>
                        </w:rPr>
                        <w:t xml:space="preserve"> di pericolo</w:t>
                      </w:r>
                      <w:r w:rsidRPr="00C24523">
                        <w:rPr>
                          <w:b/>
                          <w:bCs/>
                          <w:sz w:val="24"/>
                          <w:szCs w:val="32"/>
                        </w:rPr>
                        <w:t xml:space="preserve"> </w:t>
                      </w:r>
                      <w:r w:rsidR="00176AEA">
                        <w:rPr>
                          <w:sz w:val="24"/>
                          <w:szCs w:val="32"/>
                        </w:rPr>
                        <w:t>al delegato di polo, anche per mezzo del Referente di Edificio / di Zona</w:t>
                      </w:r>
                    </w:p>
                    <w:p w14:paraId="4D59E85F" w14:textId="77777777" w:rsidR="00BF0609" w:rsidRDefault="00BF0609" w:rsidP="00BF0609">
                      <w:pPr>
                        <w:rPr>
                          <w:sz w:val="24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70C0"/>
                          <w:sz w:val="24"/>
                          <w:szCs w:val="32"/>
                        </w:rPr>
                        <w:t>VERIFICA CHE LA CAPIENZA DELL’AULA NON VENGA SUPERATA</w:t>
                      </w:r>
                    </w:p>
                    <w:p w14:paraId="0D345510" w14:textId="4679D28F" w:rsidR="00BF0609" w:rsidRDefault="00BF0609" w:rsidP="00BF0609">
                      <w:pPr>
                        <w:rPr>
                          <w:sz w:val="24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70C0"/>
                          <w:sz w:val="24"/>
                          <w:szCs w:val="32"/>
                        </w:rPr>
                        <w:t xml:space="preserve">FORNISCE ISTRUZIONI E INDICAZIONI </w:t>
                      </w:r>
                      <w:r>
                        <w:rPr>
                          <w:sz w:val="24"/>
                          <w:szCs w:val="32"/>
                        </w:rPr>
                        <w:t xml:space="preserve">in caso di pericolo grave e immediato, </w:t>
                      </w:r>
                      <w:r w:rsidR="00176AEA">
                        <w:rPr>
                          <w:sz w:val="24"/>
                          <w:szCs w:val="32"/>
                        </w:rPr>
                        <w:t>affinché</w:t>
                      </w:r>
                      <w:r>
                        <w:rPr>
                          <w:sz w:val="24"/>
                          <w:szCs w:val="32"/>
                        </w:rPr>
                        <w:t xml:space="preserve"> gli studenti si mettano in condizione di sicurezza</w:t>
                      </w:r>
                    </w:p>
                    <w:p w14:paraId="2BB00468" w14:textId="3545BF7F" w:rsidR="00BF0609" w:rsidRPr="00C24523" w:rsidRDefault="00BF0609" w:rsidP="00BF0609">
                      <w:pPr>
                        <w:rPr>
                          <w:sz w:val="24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70C0"/>
                          <w:sz w:val="24"/>
                          <w:szCs w:val="32"/>
                        </w:rPr>
                        <w:t>IN CASO DI ORDINE DI EVACUAZIONE:</w:t>
                      </w:r>
                      <w:r>
                        <w:rPr>
                          <w:color w:val="0070C0"/>
                          <w:sz w:val="24"/>
                          <w:szCs w:val="32"/>
                        </w:rPr>
                        <w:t xml:space="preserve"> </w:t>
                      </w:r>
                      <w:r w:rsidRPr="00C24523">
                        <w:rPr>
                          <w:sz w:val="24"/>
                          <w:szCs w:val="32"/>
                        </w:rPr>
                        <w:t xml:space="preserve">verifica che l’aula / laboratorio venga abbandonato con ordine, mettendo in sicurezza gli impianti, uscendo per ultimo e accompagnando gli studenti al punto di raccolta, </w:t>
                      </w:r>
                      <w:r w:rsidR="00176AEA">
                        <w:rPr>
                          <w:sz w:val="24"/>
                          <w:szCs w:val="32"/>
                        </w:rPr>
                        <w:t>seguendo le disposizioni impartite dagli incaricati alla gestione delle emergenze</w:t>
                      </w:r>
                      <w:r w:rsidRPr="00C24523">
                        <w:rPr>
                          <w:sz w:val="24"/>
                          <w:szCs w:val="32"/>
                        </w:rPr>
                        <w:t>,</w:t>
                      </w:r>
                      <w:r w:rsidR="00176AEA">
                        <w:rPr>
                          <w:sz w:val="24"/>
                          <w:szCs w:val="32"/>
                        </w:rPr>
                        <w:t xml:space="preserve"> la segnaletica d’esodo e</w:t>
                      </w:r>
                      <w:r w:rsidRPr="00C24523">
                        <w:rPr>
                          <w:sz w:val="24"/>
                          <w:szCs w:val="32"/>
                        </w:rPr>
                        <w:t xml:space="preserve"> utilizzando le uscite di emergenza.</w:t>
                      </w:r>
                    </w:p>
                    <w:p w14:paraId="1AA5C919" w14:textId="77777777" w:rsidR="00BF0609" w:rsidRPr="00C24523" w:rsidRDefault="00BF0609" w:rsidP="00BF0609">
                      <w:r w:rsidRPr="00C24523">
                        <w:rPr>
                          <w:b/>
                          <w:bCs/>
                          <w:color w:val="0070C0"/>
                          <w:sz w:val="24"/>
                          <w:szCs w:val="32"/>
                        </w:rPr>
                        <w:t>SI ASSICURA</w:t>
                      </w:r>
                      <w:r>
                        <w:rPr>
                          <w:color w:val="0070C0"/>
                          <w:sz w:val="24"/>
                          <w:szCs w:val="32"/>
                        </w:rPr>
                        <w:t xml:space="preserve"> </w:t>
                      </w:r>
                      <w:r w:rsidRPr="00C24523">
                        <w:rPr>
                          <w:sz w:val="24"/>
                          <w:szCs w:val="32"/>
                        </w:rPr>
                        <w:t>che venga prestata idonea assistenza a persone con esigenze particolari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76AEA" w:rsidRPr="00BF2590">
        <w:rPr>
          <w:b/>
          <w:noProof/>
          <w:sz w:val="22"/>
          <w:lang w:eastAsia="it-IT"/>
        </w:rPr>
        <mc:AlternateContent>
          <mc:Choice Requires="wps">
            <w:drawing>
              <wp:anchor distT="45720" distB="45720" distL="114300" distR="114300" simplePos="0" relativeHeight="251670016" behindDoc="0" locked="0" layoutInCell="1" allowOverlap="1" wp14:anchorId="146ECAFE" wp14:editId="3C826C67">
                <wp:simplePos x="0" y="0"/>
                <wp:positionH relativeFrom="margin">
                  <wp:posOffset>-661035</wp:posOffset>
                </wp:positionH>
                <wp:positionV relativeFrom="paragraph">
                  <wp:posOffset>2986567</wp:posOffset>
                </wp:positionV>
                <wp:extent cx="6943725" cy="1733550"/>
                <wp:effectExtent l="19050" t="19050" r="28575" b="19050"/>
                <wp:wrapSquare wrapText="bothSides"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3725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E33590" w14:textId="77777777" w:rsidR="00BF0609" w:rsidRDefault="00BF0609" w:rsidP="00BF0609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28"/>
                                <w:szCs w:val="36"/>
                              </w:rPr>
                              <w:t xml:space="preserve">COMPITI DEGLI </w:t>
                            </w:r>
                            <w:r>
                              <w:rPr>
                                <w:b/>
                                <w:bCs/>
                                <w:color w:val="0070C0"/>
                                <w:sz w:val="28"/>
                                <w:szCs w:val="36"/>
                                <w:u w:val="single"/>
                              </w:rPr>
                              <w:t>STUDENTI</w:t>
                            </w:r>
                          </w:p>
                          <w:p w14:paraId="5E8A9F31" w14:textId="73007F81" w:rsidR="00BF0609" w:rsidRPr="009A6B70" w:rsidRDefault="00BF0609" w:rsidP="00BF0609">
                            <w:pPr>
                              <w:rPr>
                                <w:i/>
                                <w:iCs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24"/>
                                <w:szCs w:val="32"/>
                              </w:rPr>
                              <w:t xml:space="preserve">OSSERVANO LE DISPOSIZIONI E LE ISTRUZIONI </w:t>
                            </w:r>
                            <w:r w:rsidRPr="009A6B70">
                              <w:rPr>
                                <w:color w:val="000000" w:themeColor="text1"/>
                                <w:sz w:val="24"/>
                                <w:szCs w:val="32"/>
                              </w:rPr>
                              <w:t>impartite dai docenti</w:t>
                            </w:r>
                            <w:r w:rsidR="00176AEA">
                              <w:rPr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 e dagli incaricati</w:t>
                            </w:r>
                          </w:p>
                          <w:p w14:paraId="0709F864" w14:textId="17EC127C" w:rsidR="00BF0609" w:rsidRDefault="00BF0609" w:rsidP="00BF0609">
                            <w:pPr>
                              <w:rPr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24"/>
                                <w:szCs w:val="32"/>
                              </w:rPr>
                              <w:t xml:space="preserve">IN CASO DI EMERGENZA </w:t>
                            </w:r>
                            <w:r>
                              <w:rPr>
                                <w:sz w:val="24"/>
                                <w:szCs w:val="32"/>
                              </w:rPr>
                              <w:t>seguono le indicazioni fornite dai docenti</w:t>
                            </w:r>
                            <w:r w:rsidR="00176AEA">
                              <w:rPr>
                                <w:sz w:val="24"/>
                                <w:szCs w:val="32"/>
                              </w:rPr>
                              <w:t xml:space="preserve"> e dagli incaricati</w:t>
                            </w:r>
                          </w:p>
                          <w:p w14:paraId="248AC2C9" w14:textId="77777777" w:rsidR="00BF0609" w:rsidRDefault="00BF0609" w:rsidP="00BF0609">
                            <w:pPr>
                              <w:rPr>
                                <w:sz w:val="24"/>
                                <w:szCs w:val="32"/>
                              </w:rPr>
                            </w:pPr>
                            <w:r w:rsidRPr="009A6B70">
                              <w:rPr>
                                <w:b/>
                                <w:bCs/>
                                <w:color w:val="0070C0"/>
                                <w:sz w:val="24"/>
                                <w:szCs w:val="32"/>
                              </w:rPr>
                              <w:t>NON RIMUOVONO O MODIFICANO</w:t>
                            </w:r>
                            <w:r w:rsidRPr="009A6B70">
                              <w:rPr>
                                <w:color w:val="0070C0"/>
                                <w:sz w:val="24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32"/>
                              </w:rPr>
                              <w:t>i dispositivi di sicurezza, segnalazione o di controllo</w:t>
                            </w:r>
                          </w:p>
                          <w:p w14:paraId="7A5F642B" w14:textId="77777777" w:rsidR="00BF0609" w:rsidRPr="00C24523" w:rsidRDefault="00BF0609" w:rsidP="00BF0609">
                            <w:pPr>
                              <w:rPr>
                                <w:sz w:val="24"/>
                                <w:szCs w:val="32"/>
                              </w:rPr>
                            </w:pPr>
                            <w:r w:rsidRPr="009A6B70">
                              <w:rPr>
                                <w:b/>
                                <w:bCs/>
                                <w:color w:val="0070C0"/>
                                <w:sz w:val="24"/>
                                <w:szCs w:val="32"/>
                              </w:rPr>
                              <w:t>NON COMPIONO DI PROPRIA INIZIATIVA</w:t>
                            </w:r>
                            <w:r w:rsidRPr="009A6B70">
                              <w:rPr>
                                <w:color w:val="0070C0"/>
                                <w:sz w:val="24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32"/>
                              </w:rPr>
                              <w:t>operazione o manovre al di fuori della loro competenza ovvero che possano compromettere la sicurezza propria e altrui</w:t>
                            </w:r>
                          </w:p>
                          <w:p w14:paraId="3892CCF1" w14:textId="56E375B1" w:rsidR="00BF0609" w:rsidRPr="00464166" w:rsidRDefault="00BF0609" w:rsidP="00BF0609">
                            <w:pPr>
                              <w:rPr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24"/>
                                <w:szCs w:val="32"/>
                              </w:rPr>
                              <w:t xml:space="preserve">SEGNALANO TEMPESTIVAMENTE </w:t>
                            </w:r>
                            <w:r w:rsidRPr="009A6B70">
                              <w:rPr>
                                <w:sz w:val="24"/>
                                <w:szCs w:val="32"/>
                              </w:rPr>
                              <w:t xml:space="preserve">al </w:t>
                            </w:r>
                            <w:r w:rsidR="0087019F">
                              <w:rPr>
                                <w:sz w:val="24"/>
                                <w:szCs w:val="32"/>
                              </w:rPr>
                              <w:t xml:space="preserve">Docente o </w:t>
                            </w:r>
                            <w:r w:rsidRPr="009A6B70">
                              <w:rPr>
                                <w:sz w:val="24"/>
                                <w:szCs w:val="32"/>
                              </w:rPr>
                              <w:t>Responsabile dell’attività didattica e di laboratorio eventuali condizioni di pericol</w:t>
                            </w:r>
                            <w:r>
                              <w:rPr>
                                <w:sz w:val="24"/>
                                <w:szCs w:val="32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ECAFE" id="_x0000_s1043" type="#_x0000_t202" style="position:absolute;margin-left:-52.05pt;margin-top:235.15pt;width:546.75pt;height:136.5pt;z-index:251670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" strokecolor="#0070c0" strokeweight="3pt">
                <v:textbox>
                  <w:txbxContent>
                    <w:p w14:paraId="23E33590" w14:textId="77777777" w:rsidR="00BF0609" w:rsidRDefault="00BF0609" w:rsidP="00BF0609">
                      <w:pPr>
                        <w:jc w:val="center"/>
                        <w:rPr>
                          <w:b/>
                          <w:bCs/>
                          <w:color w:val="0070C0"/>
                          <w:sz w:val="28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70C0"/>
                          <w:sz w:val="28"/>
                          <w:szCs w:val="36"/>
                        </w:rPr>
                        <w:t xml:space="preserve">COMPITI DEGLI </w:t>
                      </w:r>
                      <w:r>
                        <w:rPr>
                          <w:b/>
                          <w:bCs/>
                          <w:color w:val="0070C0"/>
                          <w:sz w:val="28"/>
                          <w:szCs w:val="36"/>
                          <w:u w:val="single"/>
                        </w:rPr>
                        <w:t>STUDENTI</w:t>
                      </w:r>
                    </w:p>
                    <w:p w14:paraId="5E8A9F31" w14:textId="73007F81" w:rsidR="00BF0609" w:rsidRPr="009A6B70" w:rsidRDefault="00BF0609" w:rsidP="00BF0609">
                      <w:pPr>
                        <w:rPr>
                          <w:i/>
                          <w:iCs/>
                          <w:sz w:val="22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70C0"/>
                          <w:sz w:val="24"/>
                          <w:szCs w:val="32"/>
                        </w:rPr>
                        <w:t xml:space="preserve">OSSERVANO LE DISPOSIZIONI E LE ISTRUZIONI </w:t>
                      </w:r>
                      <w:r w:rsidRPr="009A6B70">
                        <w:rPr>
                          <w:color w:val="000000" w:themeColor="text1"/>
                          <w:sz w:val="24"/>
                          <w:szCs w:val="32"/>
                        </w:rPr>
                        <w:t>impartite dai docenti</w:t>
                      </w:r>
                      <w:r w:rsidR="00176AEA">
                        <w:rPr>
                          <w:color w:val="000000" w:themeColor="text1"/>
                          <w:sz w:val="24"/>
                          <w:szCs w:val="32"/>
                        </w:rPr>
                        <w:t xml:space="preserve"> e dagli incaricati</w:t>
                      </w:r>
                    </w:p>
                    <w:p w14:paraId="0709F864" w14:textId="17EC127C" w:rsidR="00BF0609" w:rsidRDefault="00BF0609" w:rsidP="00BF0609">
                      <w:pPr>
                        <w:rPr>
                          <w:sz w:val="24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70C0"/>
                          <w:sz w:val="24"/>
                          <w:szCs w:val="32"/>
                        </w:rPr>
                        <w:t xml:space="preserve">IN CASO DI EMERGENZA </w:t>
                      </w:r>
                      <w:r>
                        <w:rPr>
                          <w:sz w:val="24"/>
                          <w:szCs w:val="32"/>
                        </w:rPr>
                        <w:t>seguono le indicazioni fornite dai docenti</w:t>
                      </w:r>
                      <w:r w:rsidR="00176AEA">
                        <w:rPr>
                          <w:sz w:val="24"/>
                          <w:szCs w:val="32"/>
                        </w:rPr>
                        <w:t xml:space="preserve"> e dagli incaricati</w:t>
                      </w:r>
                    </w:p>
                    <w:p w14:paraId="248AC2C9" w14:textId="77777777" w:rsidR="00BF0609" w:rsidRDefault="00BF0609" w:rsidP="00BF0609">
                      <w:pPr>
                        <w:rPr>
                          <w:sz w:val="24"/>
                          <w:szCs w:val="32"/>
                        </w:rPr>
                      </w:pPr>
                      <w:r w:rsidRPr="009A6B70">
                        <w:rPr>
                          <w:b/>
                          <w:bCs/>
                          <w:color w:val="0070C0"/>
                          <w:sz w:val="24"/>
                          <w:szCs w:val="32"/>
                        </w:rPr>
                        <w:t>NON RIMUOVONO O MODIFICANO</w:t>
                      </w:r>
                      <w:r w:rsidRPr="009A6B70">
                        <w:rPr>
                          <w:color w:val="0070C0"/>
                          <w:sz w:val="24"/>
                          <w:szCs w:val="32"/>
                        </w:rPr>
                        <w:t xml:space="preserve"> </w:t>
                      </w:r>
                      <w:r>
                        <w:rPr>
                          <w:sz w:val="24"/>
                          <w:szCs w:val="32"/>
                        </w:rPr>
                        <w:t>i dispositivi di sicurezza, segnalazione o di controllo</w:t>
                      </w:r>
                    </w:p>
                    <w:p w14:paraId="7A5F642B" w14:textId="77777777" w:rsidR="00BF0609" w:rsidRPr="00C24523" w:rsidRDefault="00BF0609" w:rsidP="00BF0609">
                      <w:pPr>
                        <w:rPr>
                          <w:sz w:val="24"/>
                          <w:szCs w:val="32"/>
                        </w:rPr>
                      </w:pPr>
                      <w:r w:rsidRPr="009A6B70">
                        <w:rPr>
                          <w:b/>
                          <w:bCs/>
                          <w:color w:val="0070C0"/>
                          <w:sz w:val="24"/>
                          <w:szCs w:val="32"/>
                        </w:rPr>
                        <w:t>NON COMPIONO DI PROPRIA INIZIATIVA</w:t>
                      </w:r>
                      <w:r w:rsidRPr="009A6B70">
                        <w:rPr>
                          <w:color w:val="0070C0"/>
                          <w:sz w:val="24"/>
                          <w:szCs w:val="32"/>
                        </w:rPr>
                        <w:t xml:space="preserve"> </w:t>
                      </w:r>
                      <w:r>
                        <w:rPr>
                          <w:sz w:val="24"/>
                          <w:szCs w:val="32"/>
                        </w:rPr>
                        <w:t>operazione o manovre al di fuori della loro competenza ovvero che possano compromettere la sicurezza propria e altrui</w:t>
                      </w:r>
                    </w:p>
                    <w:p w14:paraId="3892CCF1" w14:textId="56E375B1" w:rsidR="00BF0609" w:rsidRPr="00464166" w:rsidRDefault="00BF0609" w:rsidP="00BF0609">
                      <w:pPr>
                        <w:rPr>
                          <w:sz w:val="24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70C0"/>
                          <w:sz w:val="24"/>
                          <w:szCs w:val="32"/>
                        </w:rPr>
                        <w:t xml:space="preserve">SEGNALANO TEMPESTIVAMENTE </w:t>
                      </w:r>
                      <w:r w:rsidRPr="009A6B70">
                        <w:rPr>
                          <w:sz w:val="24"/>
                          <w:szCs w:val="32"/>
                        </w:rPr>
                        <w:t xml:space="preserve">al </w:t>
                      </w:r>
                      <w:r w:rsidR="0087019F">
                        <w:rPr>
                          <w:sz w:val="24"/>
                          <w:szCs w:val="32"/>
                        </w:rPr>
                        <w:t xml:space="preserve">Docente o </w:t>
                      </w:r>
                      <w:r w:rsidRPr="009A6B70">
                        <w:rPr>
                          <w:sz w:val="24"/>
                          <w:szCs w:val="32"/>
                        </w:rPr>
                        <w:t>Responsabile dell’attività didattica e di laboratorio eventuali condizioni di pericol</w:t>
                      </w:r>
                      <w:r>
                        <w:rPr>
                          <w:sz w:val="24"/>
                          <w:szCs w:val="32"/>
                        </w:rPr>
                        <w:t>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F0609">
        <w:rPr>
          <w:b/>
          <w:bCs/>
          <w:noProof/>
          <w:color w:val="0070C0"/>
          <w:sz w:val="36"/>
          <w:szCs w:val="52"/>
        </w:rPr>
        <w:drawing>
          <wp:anchor distT="0" distB="0" distL="114300" distR="114300" simplePos="0" relativeHeight="251675136" behindDoc="0" locked="0" layoutInCell="1" allowOverlap="1" wp14:anchorId="2D84C260" wp14:editId="07534128">
            <wp:simplePos x="0" y="0"/>
            <wp:positionH relativeFrom="column">
              <wp:posOffset>5581650</wp:posOffset>
            </wp:positionH>
            <wp:positionV relativeFrom="paragraph">
              <wp:posOffset>-661035</wp:posOffset>
            </wp:positionV>
            <wp:extent cx="609600" cy="565785"/>
            <wp:effectExtent l="0" t="0" r="0" b="5715"/>
            <wp:wrapNone/>
            <wp:docPr id="244" name="Immagin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6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0609">
        <w:rPr>
          <w:noProof/>
        </w:rPr>
        <w:drawing>
          <wp:anchor distT="0" distB="0" distL="114300" distR="114300" simplePos="0" relativeHeight="251676160" behindDoc="0" locked="0" layoutInCell="1" allowOverlap="1" wp14:anchorId="793B2C63" wp14:editId="39DDA4D9">
            <wp:simplePos x="0" y="0"/>
            <wp:positionH relativeFrom="column">
              <wp:posOffset>-600075</wp:posOffset>
            </wp:positionH>
            <wp:positionV relativeFrom="paragraph">
              <wp:posOffset>-679450</wp:posOffset>
            </wp:positionV>
            <wp:extent cx="565785" cy="565785"/>
            <wp:effectExtent l="0" t="0" r="5715" b="5715"/>
            <wp:wrapNone/>
            <wp:docPr id="245" name="Picture 22" descr="Cartelli di obbligo ISO 7010 &quot;Leggere il manuale di istruzioni&quot; - M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2" descr="Cartelli di obbligo ISO 7010 &quot;Leggere il manuale di istruzioni&quot; - M002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" cy="565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5"/>
    <w:p w14:paraId="4B5701FB" w14:textId="5D00B67D" w:rsidR="00AF6CB3" w:rsidRPr="00091842" w:rsidRDefault="00AF6CB3" w:rsidP="00BB37DC">
      <w:pPr>
        <w:rPr>
          <w:b/>
          <w:color w:val="FF0000"/>
          <w:sz w:val="26"/>
          <w:szCs w:val="36"/>
        </w:rPr>
      </w:pPr>
    </w:p>
    <w:sectPr w:rsidR="00AF6CB3" w:rsidRPr="00091842" w:rsidSect="00E25F4C">
      <w:headerReference w:type="default" r:id="rId38"/>
      <w:pgSz w:w="11900" w:h="16840"/>
      <w:pgMar w:top="2608" w:right="1701" w:bottom="2245" w:left="1701" w:header="624" w:footer="113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C3E90C" w14:textId="77777777" w:rsidR="00D00724" w:rsidRDefault="00D00724" w:rsidP="003F5DF3">
      <w:r>
        <w:separator/>
      </w:r>
    </w:p>
  </w:endnote>
  <w:endnote w:type="continuationSeparator" w:id="0">
    <w:p w14:paraId="05C858E6" w14:textId="77777777" w:rsidR="00D00724" w:rsidRDefault="00D00724" w:rsidP="003F5DF3">
      <w:r>
        <w:continuationSeparator/>
      </w:r>
    </w:p>
  </w:endnote>
  <w:endnote w:type="continuationNotice" w:id="1">
    <w:p w14:paraId="14C113A3" w14:textId="77777777" w:rsidR="00D00724" w:rsidRDefault="00D0072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ira Sans">
    <w:altName w:val="Calibri"/>
    <w:charset w:val="00"/>
    <w:family w:val="swiss"/>
    <w:pitch w:val="variable"/>
    <w:sig w:usb0="600002FF" w:usb1="00000001" w:usb2="00000000" w:usb3="00000000" w:csb0="0000019F" w:csb1="00000000"/>
    <w:embedRegular r:id="rId1" w:fontKey="{EC2F9EE4-517A-417D-B349-EE9A12BEEDA5}"/>
    <w:embedBold r:id="rId2" w:fontKey="{26A72144-E3BC-48F6-A654-2C2FCB08E2A9}"/>
    <w:embedItalic r:id="rId3" w:fontKey="{B468B8A4-97B1-408B-80A4-E0957813EF96}"/>
    <w:embedBoldItalic r:id="rId4" w:fontKey="{68AF5A39-487F-4D02-A3A2-C312C74F6EBB}"/>
  </w:font>
  <w:font w:name="Roboto Slab">
    <w:charset w:val="00"/>
    <w:family w:val="auto"/>
    <w:pitch w:val="variable"/>
    <w:sig w:usb0="000004FF" w:usb1="8000405F" w:usb2="00000022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ira Sans Medium">
    <w:charset w:val="00"/>
    <w:family w:val="swiss"/>
    <w:pitch w:val="variable"/>
    <w:sig w:usb0="600002FF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1C8D8D" w14:textId="77777777" w:rsidR="003273BC" w:rsidRDefault="003273BC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459BAB" w14:textId="7BFA5F8D" w:rsidR="00016542" w:rsidRPr="00016542" w:rsidRDefault="00016542" w:rsidP="00016542">
    <w:pPr>
      <w:pStyle w:val="Pidipagina"/>
      <w:jc w:val="center"/>
    </w:pPr>
    <w:r>
      <w:t>A cura del Servizio sorveglianza sanitaria e valutazione dei rischi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87A503" w14:textId="77777777" w:rsidR="003273BC" w:rsidRDefault="003273BC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1E50BA" w14:textId="0A783FDA" w:rsidR="00FA6665" w:rsidRPr="00BB37DC" w:rsidRDefault="00FA6665" w:rsidP="00BB37DC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A65AB7" w14:textId="77777777" w:rsidR="00D00724" w:rsidRDefault="00D00724" w:rsidP="003F5DF3"/>
  </w:footnote>
  <w:footnote w:type="continuationSeparator" w:id="0">
    <w:p w14:paraId="1C8F9D1B" w14:textId="77777777" w:rsidR="00D00724" w:rsidRDefault="00D00724" w:rsidP="003F5DF3">
      <w:r>
        <w:continuationSeparator/>
      </w:r>
    </w:p>
  </w:footnote>
  <w:footnote w:type="continuationNotice" w:id="1">
    <w:p w14:paraId="068543EA" w14:textId="77777777" w:rsidR="00D00724" w:rsidRDefault="00D0072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0DCF39" w14:textId="77777777" w:rsidR="003273BC" w:rsidRDefault="003273BC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FAF4D7" w14:textId="1A1FBBD3" w:rsidR="00016542" w:rsidRPr="00C35BA7" w:rsidRDefault="004A18AD" w:rsidP="00A70BF0">
    <w:pPr>
      <w:pStyle w:val="Intestazione"/>
      <w:jc w:val="right"/>
    </w:pPr>
    <w:bookmarkStart w:id="0" w:name="_Hlk130459973"/>
    <w:bookmarkStart w:id="1" w:name="_Hlk130459974"/>
    <w:bookmarkStart w:id="2" w:name="_Hlk190274147"/>
    <w:bookmarkStart w:id="3" w:name="_Hlk190274148"/>
    <w:r w:rsidRPr="00C35BA7">
      <w:rPr>
        <w:noProof/>
      </w:rPr>
      <w:drawing>
        <wp:anchor distT="0" distB="0" distL="114300" distR="114300" simplePos="0" relativeHeight="251658241" behindDoc="0" locked="0" layoutInCell="1" allowOverlap="1" wp14:anchorId="57309886" wp14:editId="19F2D88B">
          <wp:simplePos x="0" y="0"/>
          <wp:positionH relativeFrom="column">
            <wp:posOffset>-368300</wp:posOffset>
          </wp:positionH>
          <wp:positionV relativeFrom="paragraph">
            <wp:posOffset>-116205</wp:posOffset>
          </wp:positionV>
          <wp:extent cx="1461135" cy="368935"/>
          <wp:effectExtent l="0" t="0" r="5715" b="0"/>
          <wp:wrapNone/>
          <wp:docPr id="1601130093" name="Immagine 16011300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1135" cy="368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5C62">
      <w:t>NORME DI COMPORTAMENTO</w:t>
    </w:r>
    <w:r w:rsidR="00016542">
      <w:t xml:space="preserve"> </w:t>
    </w:r>
    <w:r w:rsidR="00A05F27">
      <w:t>–</w:t>
    </w:r>
    <w:r w:rsidR="002E13CE">
      <w:t>C.</w:t>
    </w:r>
    <w:r w:rsidR="00D80B4C">
      <w:t>SO EUROPA,</w:t>
    </w:r>
    <w:r w:rsidR="008908DB">
      <w:t>26</w:t>
    </w:r>
    <w:r w:rsidR="0060520A">
      <w:t xml:space="preserve"> </w:t>
    </w:r>
    <w:r w:rsidR="00BA4C9E">
      <w:t>(Edi</w:t>
    </w:r>
    <w:r w:rsidR="00B6676D">
      <w:t>ficio</w:t>
    </w:r>
    <w:r w:rsidR="00B9736D">
      <w:t>-</w:t>
    </w:r>
    <w:r w:rsidR="00732244">
      <w:t>1</w:t>
    </w:r>
    <w:r w:rsidR="008908DB">
      <w:t>2</w:t>
    </w:r>
    <w:r w:rsidR="00732244">
      <w:t>)</w:t>
    </w:r>
    <w:r w:rsidR="00CA7865">
      <w:t xml:space="preserve"> </w:t>
    </w:r>
    <w:r w:rsidR="00016542">
      <w:t>GENOVA</w:t>
    </w:r>
    <w:bookmarkEnd w:id="0"/>
    <w:bookmarkEnd w:id="1"/>
    <w:bookmarkEnd w:id="2"/>
    <w:bookmarkEnd w:id="3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7475CC" w14:textId="77777777" w:rsidR="003273BC" w:rsidRDefault="003273BC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814378" w14:textId="78F94455" w:rsidR="004A0205" w:rsidRPr="00C35BA7" w:rsidRDefault="004A0205" w:rsidP="003273BC">
    <w:pPr>
      <w:pStyle w:val="Intestazione"/>
      <w:ind w:right="-858"/>
      <w:jc w:val="right"/>
    </w:pPr>
    <w:r w:rsidRPr="00C35BA7">
      <w:rPr>
        <w:noProof/>
      </w:rPr>
      <w:drawing>
        <wp:anchor distT="0" distB="0" distL="114300" distR="114300" simplePos="0" relativeHeight="251662337" behindDoc="0" locked="0" layoutInCell="1" allowOverlap="1" wp14:anchorId="6C060BFD" wp14:editId="05A5C0AB">
          <wp:simplePos x="0" y="0"/>
          <wp:positionH relativeFrom="column">
            <wp:posOffset>-368300</wp:posOffset>
          </wp:positionH>
          <wp:positionV relativeFrom="paragraph">
            <wp:posOffset>-116205</wp:posOffset>
          </wp:positionV>
          <wp:extent cx="1461135" cy="368935"/>
          <wp:effectExtent l="0" t="0" r="5715" b="0"/>
          <wp:wrapNone/>
          <wp:docPr id="1849178983" name="Immagine 1849178983" descr="Immagine che contiene oscurità, nero, luna, spazio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9178983" name="Immagine 1849178983" descr="Immagine che contiene oscurità, nero, luna, spazio&#10;&#10;Il contenuto generato dall'IA potrebbe non essere corret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1135" cy="368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NORME DI COMPORTAMENTO </w:t>
    </w:r>
    <w:r w:rsidR="003273BC">
      <w:t>AULE E LABORATORI</w:t>
    </w:r>
    <w:r>
      <w:t>–</w:t>
    </w:r>
    <w:r w:rsidR="00D80B4C">
      <w:t xml:space="preserve"> C.SO </w:t>
    </w:r>
    <w:proofErr w:type="gramStart"/>
    <w:r w:rsidR="00D80B4C">
      <w:t>EUROPA ,</w:t>
    </w:r>
    <w:proofErr w:type="gramEnd"/>
    <w:r w:rsidR="00D80B4C">
      <w:t xml:space="preserve"> </w:t>
    </w:r>
    <w:r w:rsidR="008908DB">
      <w:t>26</w:t>
    </w:r>
    <w:r w:rsidR="00C70DF2">
      <w:t xml:space="preserve"> </w:t>
    </w:r>
    <w:r w:rsidR="003273BC">
      <w:t>-</w:t>
    </w:r>
    <w:r>
      <w:t>GENOVA</w:t>
    </w:r>
  </w:p>
  <w:p w14:paraId="24395C45" w14:textId="42DD2667" w:rsidR="00AF6CB3" w:rsidRPr="00D0008A" w:rsidRDefault="00AF6CB3" w:rsidP="0013500E">
    <w:pPr>
      <w:pStyle w:val="Intestazione"/>
      <w:ind w:firstLine="2832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831552" w14:textId="3F8C752E" w:rsidR="00BB37DC" w:rsidRPr="00BB37DC" w:rsidRDefault="00BB37DC" w:rsidP="00BB37DC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708E8F1C"/>
    <w:lvl w:ilvl="0">
      <w:start w:val="1"/>
      <w:numFmt w:val="decimal"/>
      <w:pStyle w:val="Numeroelenco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C50E52A"/>
    <w:lvl w:ilvl="0">
      <w:start w:val="1"/>
      <w:numFmt w:val="decimal"/>
      <w:pStyle w:val="Numeroelenco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EA6D9FE"/>
    <w:lvl w:ilvl="0">
      <w:start w:val="1"/>
      <w:numFmt w:val="decimal"/>
      <w:pStyle w:val="Numeroelenco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1186874"/>
    <w:lvl w:ilvl="0">
      <w:start w:val="1"/>
      <w:numFmt w:val="decimal"/>
      <w:pStyle w:val="Numeroelenco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194B36C"/>
    <w:lvl w:ilvl="0">
      <w:start w:val="1"/>
      <w:numFmt w:val="bullet"/>
      <w:pStyle w:val="Puntoelenco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1B868FC"/>
    <w:lvl w:ilvl="0">
      <w:start w:val="1"/>
      <w:numFmt w:val="bullet"/>
      <w:pStyle w:val="Puntoelenco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6A0F8D4"/>
    <w:lvl w:ilvl="0">
      <w:start w:val="1"/>
      <w:numFmt w:val="bullet"/>
      <w:pStyle w:val="Puntoelenco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DDEC7D4"/>
    <w:lvl w:ilvl="0">
      <w:start w:val="1"/>
      <w:numFmt w:val="bullet"/>
      <w:pStyle w:val="Puntoelenco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81C3FA6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FA7754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9952C2"/>
    <w:multiLevelType w:val="hybridMultilevel"/>
    <w:tmpl w:val="638C7C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6D54F9"/>
    <w:multiLevelType w:val="hybridMultilevel"/>
    <w:tmpl w:val="0748C1E2"/>
    <w:lvl w:ilvl="0" w:tplc="BE60209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i w:val="0"/>
        <w:strike w:val="0"/>
        <w:dstrike w:val="0"/>
        <w:color w:val="000000"/>
        <w:sz w:val="20"/>
        <w:szCs w:val="24"/>
        <w:u w:val="none" w:color="000000"/>
        <w:vertAlign w:val="baseli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BB2759"/>
    <w:multiLevelType w:val="hybridMultilevel"/>
    <w:tmpl w:val="7480C1C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7E55FB"/>
    <w:multiLevelType w:val="hybridMultilevel"/>
    <w:tmpl w:val="ACF0E45A"/>
    <w:lvl w:ilvl="0" w:tplc="0410000F">
      <w:start w:val="1"/>
      <w:numFmt w:val="decimal"/>
      <w:lvlText w:val="%1."/>
      <w:lvlJc w:val="left"/>
      <w:pPr>
        <w:ind w:left="778" w:hanging="360"/>
      </w:pPr>
    </w:lvl>
    <w:lvl w:ilvl="1" w:tplc="04100019">
      <w:start w:val="1"/>
      <w:numFmt w:val="lowerLetter"/>
      <w:lvlText w:val="%2."/>
      <w:lvlJc w:val="left"/>
      <w:pPr>
        <w:ind w:left="1498" w:hanging="360"/>
      </w:pPr>
    </w:lvl>
    <w:lvl w:ilvl="2" w:tplc="0410001B" w:tentative="1">
      <w:start w:val="1"/>
      <w:numFmt w:val="lowerRoman"/>
      <w:lvlText w:val="%3."/>
      <w:lvlJc w:val="right"/>
      <w:pPr>
        <w:ind w:left="2218" w:hanging="180"/>
      </w:pPr>
    </w:lvl>
    <w:lvl w:ilvl="3" w:tplc="0410000F" w:tentative="1">
      <w:start w:val="1"/>
      <w:numFmt w:val="decimal"/>
      <w:lvlText w:val="%4."/>
      <w:lvlJc w:val="left"/>
      <w:pPr>
        <w:ind w:left="2938" w:hanging="360"/>
      </w:pPr>
    </w:lvl>
    <w:lvl w:ilvl="4" w:tplc="04100019" w:tentative="1">
      <w:start w:val="1"/>
      <w:numFmt w:val="lowerLetter"/>
      <w:lvlText w:val="%5."/>
      <w:lvlJc w:val="left"/>
      <w:pPr>
        <w:ind w:left="3658" w:hanging="360"/>
      </w:pPr>
    </w:lvl>
    <w:lvl w:ilvl="5" w:tplc="0410001B" w:tentative="1">
      <w:start w:val="1"/>
      <w:numFmt w:val="lowerRoman"/>
      <w:lvlText w:val="%6."/>
      <w:lvlJc w:val="right"/>
      <w:pPr>
        <w:ind w:left="4378" w:hanging="180"/>
      </w:pPr>
    </w:lvl>
    <w:lvl w:ilvl="6" w:tplc="0410000F" w:tentative="1">
      <w:start w:val="1"/>
      <w:numFmt w:val="decimal"/>
      <w:lvlText w:val="%7."/>
      <w:lvlJc w:val="left"/>
      <w:pPr>
        <w:ind w:left="5098" w:hanging="360"/>
      </w:pPr>
    </w:lvl>
    <w:lvl w:ilvl="7" w:tplc="04100019" w:tentative="1">
      <w:start w:val="1"/>
      <w:numFmt w:val="lowerLetter"/>
      <w:lvlText w:val="%8."/>
      <w:lvlJc w:val="left"/>
      <w:pPr>
        <w:ind w:left="5818" w:hanging="360"/>
      </w:pPr>
    </w:lvl>
    <w:lvl w:ilvl="8" w:tplc="0410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14" w15:restartNumberingAfterBreak="0">
    <w:nsid w:val="1D4E795E"/>
    <w:multiLevelType w:val="multilevel"/>
    <w:tmpl w:val="B8181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F966D6B"/>
    <w:multiLevelType w:val="hybridMultilevel"/>
    <w:tmpl w:val="0748C1E2"/>
    <w:lvl w:ilvl="0" w:tplc="BE60209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i w:val="0"/>
        <w:strike w:val="0"/>
        <w:dstrike w:val="0"/>
        <w:color w:val="000000"/>
        <w:sz w:val="20"/>
        <w:szCs w:val="24"/>
        <w:u w:val="none" w:color="000000"/>
        <w:vertAlign w:val="baseli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3E3A0E"/>
    <w:multiLevelType w:val="hybridMultilevel"/>
    <w:tmpl w:val="B2FE2E5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2B1DD9"/>
    <w:multiLevelType w:val="hybridMultilevel"/>
    <w:tmpl w:val="714003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7A4D76"/>
    <w:multiLevelType w:val="hybridMultilevel"/>
    <w:tmpl w:val="E4B0C9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8B72A2"/>
    <w:multiLevelType w:val="hybridMultilevel"/>
    <w:tmpl w:val="FD48787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B12C6E"/>
    <w:multiLevelType w:val="hybridMultilevel"/>
    <w:tmpl w:val="718CAB3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7F7D2F"/>
    <w:multiLevelType w:val="hybridMultilevel"/>
    <w:tmpl w:val="D95630AA"/>
    <w:lvl w:ilvl="0" w:tplc="67465A8C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 w15:restartNumberingAfterBreak="0">
    <w:nsid w:val="40507BCB"/>
    <w:multiLevelType w:val="hybridMultilevel"/>
    <w:tmpl w:val="B8923D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DB05CD"/>
    <w:multiLevelType w:val="multilevel"/>
    <w:tmpl w:val="526C8B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AD27063"/>
    <w:multiLevelType w:val="hybridMultilevel"/>
    <w:tmpl w:val="A71ED2B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132DDE"/>
    <w:multiLevelType w:val="hybridMultilevel"/>
    <w:tmpl w:val="D6AC07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E42BCF"/>
    <w:multiLevelType w:val="hybridMultilevel"/>
    <w:tmpl w:val="9A566B3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434B01"/>
    <w:multiLevelType w:val="multilevel"/>
    <w:tmpl w:val="7994C9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D4825C3"/>
    <w:multiLevelType w:val="hybridMultilevel"/>
    <w:tmpl w:val="A300E9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FF0FBC"/>
    <w:multiLevelType w:val="hybridMultilevel"/>
    <w:tmpl w:val="8A8465B4"/>
    <w:lvl w:ilvl="0" w:tplc="92540758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667BEF"/>
    <w:multiLevelType w:val="hybridMultilevel"/>
    <w:tmpl w:val="C99AD7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906EAC"/>
    <w:multiLevelType w:val="hybridMultilevel"/>
    <w:tmpl w:val="28B4F2F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FD1AE1"/>
    <w:multiLevelType w:val="hybridMultilevel"/>
    <w:tmpl w:val="D9FEA55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0B6B36"/>
    <w:multiLevelType w:val="hybridMultilevel"/>
    <w:tmpl w:val="6B8078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80285591">
    <w:abstractNumId w:val="14"/>
  </w:num>
  <w:num w:numId="2" w16cid:durableId="1757507598">
    <w:abstractNumId w:val="17"/>
  </w:num>
  <w:num w:numId="3" w16cid:durableId="1860461875">
    <w:abstractNumId w:val="19"/>
  </w:num>
  <w:num w:numId="4" w16cid:durableId="2103183038">
    <w:abstractNumId w:val="15"/>
  </w:num>
  <w:num w:numId="5" w16cid:durableId="448011452">
    <w:abstractNumId w:val="11"/>
  </w:num>
  <w:num w:numId="6" w16cid:durableId="1642882582">
    <w:abstractNumId w:val="23"/>
  </w:num>
  <w:num w:numId="7" w16cid:durableId="757213652">
    <w:abstractNumId w:val="27"/>
  </w:num>
  <w:num w:numId="8" w16cid:durableId="888304962">
    <w:abstractNumId w:val="25"/>
  </w:num>
  <w:num w:numId="9" w16cid:durableId="894857137">
    <w:abstractNumId w:val="30"/>
  </w:num>
  <w:num w:numId="10" w16cid:durableId="669792356">
    <w:abstractNumId w:val="29"/>
  </w:num>
  <w:num w:numId="11" w16cid:durableId="1903906568">
    <w:abstractNumId w:val="18"/>
  </w:num>
  <w:num w:numId="12" w16cid:durableId="1731999265">
    <w:abstractNumId w:val="33"/>
  </w:num>
  <w:num w:numId="13" w16cid:durableId="377750326">
    <w:abstractNumId w:val="32"/>
  </w:num>
  <w:num w:numId="14" w16cid:durableId="1320110906">
    <w:abstractNumId w:val="12"/>
  </w:num>
  <w:num w:numId="15" w16cid:durableId="1832797542">
    <w:abstractNumId w:val="21"/>
  </w:num>
  <w:num w:numId="16" w16cid:durableId="1807551597">
    <w:abstractNumId w:val="12"/>
  </w:num>
  <w:num w:numId="17" w16cid:durableId="861744597">
    <w:abstractNumId w:val="28"/>
  </w:num>
  <w:num w:numId="18" w16cid:durableId="1564562272">
    <w:abstractNumId w:val="31"/>
  </w:num>
  <w:num w:numId="19" w16cid:durableId="1921404020">
    <w:abstractNumId w:val="31"/>
  </w:num>
  <w:num w:numId="20" w16cid:durableId="958924199">
    <w:abstractNumId w:val="10"/>
  </w:num>
  <w:num w:numId="21" w16cid:durableId="1872642137">
    <w:abstractNumId w:val="24"/>
  </w:num>
  <w:num w:numId="22" w16cid:durableId="985476285">
    <w:abstractNumId w:val="8"/>
  </w:num>
  <w:num w:numId="23" w16cid:durableId="1564102189">
    <w:abstractNumId w:val="3"/>
  </w:num>
  <w:num w:numId="24" w16cid:durableId="478771097">
    <w:abstractNumId w:val="2"/>
  </w:num>
  <w:num w:numId="25" w16cid:durableId="163205928">
    <w:abstractNumId w:val="1"/>
  </w:num>
  <w:num w:numId="26" w16cid:durableId="735468534">
    <w:abstractNumId w:val="0"/>
  </w:num>
  <w:num w:numId="27" w16cid:durableId="1843009806">
    <w:abstractNumId w:val="9"/>
  </w:num>
  <w:num w:numId="28" w16cid:durableId="1996761744">
    <w:abstractNumId w:val="7"/>
  </w:num>
  <w:num w:numId="29" w16cid:durableId="1596353911">
    <w:abstractNumId w:val="6"/>
  </w:num>
  <w:num w:numId="30" w16cid:durableId="1616667559">
    <w:abstractNumId w:val="5"/>
  </w:num>
  <w:num w:numId="31" w16cid:durableId="1166752502">
    <w:abstractNumId w:val="4"/>
  </w:num>
  <w:num w:numId="32" w16cid:durableId="922252480">
    <w:abstractNumId w:val="16"/>
  </w:num>
  <w:num w:numId="33" w16cid:durableId="139006383">
    <w:abstractNumId w:val="26"/>
  </w:num>
  <w:num w:numId="34" w16cid:durableId="1088815892">
    <w:abstractNumId w:val="20"/>
  </w:num>
  <w:num w:numId="35" w16cid:durableId="1032462263">
    <w:abstractNumId w:val="22"/>
  </w:num>
  <w:num w:numId="36" w16cid:durableId="125458669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10A5"/>
    <w:rsid w:val="000117B9"/>
    <w:rsid w:val="00016542"/>
    <w:rsid w:val="00023862"/>
    <w:rsid w:val="000274E2"/>
    <w:rsid w:val="00030DE3"/>
    <w:rsid w:val="000408D6"/>
    <w:rsid w:val="00055269"/>
    <w:rsid w:val="00055882"/>
    <w:rsid w:val="000559E2"/>
    <w:rsid w:val="00066A5A"/>
    <w:rsid w:val="00070A7F"/>
    <w:rsid w:val="00074127"/>
    <w:rsid w:val="00076247"/>
    <w:rsid w:val="000771FF"/>
    <w:rsid w:val="0007761F"/>
    <w:rsid w:val="00080C17"/>
    <w:rsid w:val="00091842"/>
    <w:rsid w:val="00095639"/>
    <w:rsid w:val="000A2A49"/>
    <w:rsid w:val="000A452C"/>
    <w:rsid w:val="000C1D28"/>
    <w:rsid w:val="000C30AB"/>
    <w:rsid w:val="000E1AFF"/>
    <w:rsid w:val="000E6B2E"/>
    <w:rsid w:val="000F1612"/>
    <w:rsid w:val="000F19CB"/>
    <w:rsid w:val="000F60B5"/>
    <w:rsid w:val="00112DFD"/>
    <w:rsid w:val="00114894"/>
    <w:rsid w:val="00130965"/>
    <w:rsid w:val="00132EF0"/>
    <w:rsid w:val="0013500E"/>
    <w:rsid w:val="00144FA7"/>
    <w:rsid w:val="001466D0"/>
    <w:rsid w:val="00150920"/>
    <w:rsid w:val="00157131"/>
    <w:rsid w:val="001615EB"/>
    <w:rsid w:val="00161AE7"/>
    <w:rsid w:val="0017584C"/>
    <w:rsid w:val="00176AEA"/>
    <w:rsid w:val="0019042A"/>
    <w:rsid w:val="00190615"/>
    <w:rsid w:val="001B6547"/>
    <w:rsid w:val="001C3068"/>
    <w:rsid w:val="001C4030"/>
    <w:rsid w:val="001C4E21"/>
    <w:rsid w:val="001D1918"/>
    <w:rsid w:val="001D4851"/>
    <w:rsid w:val="001D4D2B"/>
    <w:rsid w:val="001F0DC9"/>
    <w:rsid w:val="001F63D3"/>
    <w:rsid w:val="0020492B"/>
    <w:rsid w:val="00205AA6"/>
    <w:rsid w:val="002060E3"/>
    <w:rsid w:val="00217D4D"/>
    <w:rsid w:val="002314B6"/>
    <w:rsid w:val="00250187"/>
    <w:rsid w:val="002531AE"/>
    <w:rsid w:val="0025345E"/>
    <w:rsid w:val="0025347B"/>
    <w:rsid w:val="0025781A"/>
    <w:rsid w:val="00264BD6"/>
    <w:rsid w:val="002729F4"/>
    <w:rsid w:val="00281383"/>
    <w:rsid w:val="002860D3"/>
    <w:rsid w:val="002A0601"/>
    <w:rsid w:val="002B22E0"/>
    <w:rsid w:val="002B692B"/>
    <w:rsid w:val="002B7AA7"/>
    <w:rsid w:val="002C362E"/>
    <w:rsid w:val="002D2FAE"/>
    <w:rsid w:val="002E13CE"/>
    <w:rsid w:val="002E411E"/>
    <w:rsid w:val="002E5B97"/>
    <w:rsid w:val="002F2BC2"/>
    <w:rsid w:val="00306C69"/>
    <w:rsid w:val="00322B08"/>
    <w:rsid w:val="00326D04"/>
    <w:rsid w:val="003273BC"/>
    <w:rsid w:val="003318B2"/>
    <w:rsid w:val="00332979"/>
    <w:rsid w:val="00340CFA"/>
    <w:rsid w:val="003419D7"/>
    <w:rsid w:val="00341DD9"/>
    <w:rsid w:val="0034460E"/>
    <w:rsid w:val="00360FD0"/>
    <w:rsid w:val="00362D1F"/>
    <w:rsid w:val="00363633"/>
    <w:rsid w:val="003835ED"/>
    <w:rsid w:val="003856A7"/>
    <w:rsid w:val="003B36AF"/>
    <w:rsid w:val="003C009B"/>
    <w:rsid w:val="003E67A5"/>
    <w:rsid w:val="003E7AA3"/>
    <w:rsid w:val="003F5DF3"/>
    <w:rsid w:val="004050F8"/>
    <w:rsid w:val="004128C9"/>
    <w:rsid w:val="00422A5D"/>
    <w:rsid w:val="00427E84"/>
    <w:rsid w:val="004507FE"/>
    <w:rsid w:val="00452B32"/>
    <w:rsid w:val="00467E51"/>
    <w:rsid w:val="0048045C"/>
    <w:rsid w:val="00482E64"/>
    <w:rsid w:val="00487875"/>
    <w:rsid w:val="004A0205"/>
    <w:rsid w:val="004A18AD"/>
    <w:rsid w:val="004A44CA"/>
    <w:rsid w:val="004A4F93"/>
    <w:rsid w:val="004C6D41"/>
    <w:rsid w:val="004D3E2D"/>
    <w:rsid w:val="004D4B44"/>
    <w:rsid w:val="004E4922"/>
    <w:rsid w:val="004F702B"/>
    <w:rsid w:val="005002DC"/>
    <w:rsid w:val="00510D8F"/>
    <w:rsid w:val="005139B3"/>
    <w:rsid w:val="00525F76"/>
    <w:rsid w:val="005271B1"/>
    <w:rsid w:val="00533C17"/>
    <w:rsid w:val="00535752"/>
    <w:rsid w:val="00547A99"/>
    <w:rsid w:val="00554EE4"/>
    <w:rsid w:val="00556FDD"/>
    <w:rsid w:val="00563A02"/>
    <w:rsid w:val="005649DC"/>
    <w:rsid w:val="00564FF2"/>
    <w:rsid w:val="0056664C"/>
    <w:rsid w:val="00570AFC"/>
    <w:rsid w:val="00574D5A"/>
    <w:rsid w:val="005A6570"/>
    <w:rsid w:val="005A6E63"/>
    <w:rsid w:val="005D3A7E"/>
    <w:rsid w:val="005F1784"/>
    <w:rsid w:val="005F3ECA"/>
    <w:rsid w:val="005F5C62"/>
    <w:rsid w:val="0060520A"/>
    <w:rsid w:val="00613FF7"/>
    <w:rsid w:val="006141C4"/>
    <w:rsid w:val="0062710D"/>
    <w:rsid w:val="00635864"/>
    <w:rsid w:val="00645041"/>
    <w:rsid w:val="006534CD"/>
    <w:rsid w:val="006633F0"/>
    <w:rsid w:val="0066612C"/>
    <w:rsid w:val="00672250"/>
    <w:rsid w:val="006748A7"/>
    <w:rsid w:val="006826E3"/>
    <w:rsid w:val="00696DDB"/>
    <w:rsid w:val="006A6E07"/>
    <w:rsid w:val="006B1F64"/>
    <w:rsid w:val="006B6168"/>
    <w:rsid w:val="006C4ABE"/>
    <w:rsid w:val="006C52CC"/>
    <w:rsid w:val="006E0222"/>
    <w:rsid w:val="006F49A3"/>
    <w:rsid w:val="006F5F19"/>
    <w:rsid w:val="00704FE7"/>
    <w:rsid w:val="00712066"/>
    <w:rsid w:val="007149E5"/>
    <w:rsid w:val="00716B24"/>
    <w:rsid w:val="00723537"/>
    <w:rsid w:val="00723569"/>
    <w:rsid w:val="0072429A"/>
    <w:rsid w:val="0072627B"/>
    <w:rsid w:val="00731557"/>
    <w:rsid w:val="00732244"/>
    <w:rsid w:val="0073782A"/>
    <w:rsid w:val="00741023"/>
    <w:rsid w:val="007412D2"/>
    <w:rsid w:val="00746364"/>
    <w:rsid w:val="00766E67"/>
    <w:rsid w:val="007720B2"/>
    <w:rsid w:val="0077670A"/>
    <w:rsid w:val="00782953"/>
    <w:rsid w:val="007866AA"/>
    <w:rsid w:val="007917CD"/>
    <w:rsid w:val="0079411A"/>
    <w:rsid w:val="007A1A6D"/>
    <w:rsid w:val="007A374B"/>
    <w:rsid w:val="007A5325"/>
    <w:rsid w:val="007C0605"/>
    <w:rsid w:val="007C7C42"/>
    <w:rsid w:val="007E6CDC"/>
    <w:rsid w:val="007F4844"/>
    <w:rsid w:val="007F7993"/>
    <w:rsid w:val="00812C03"/>
    <w:rsid w:val="008307E7"/>
    <w:rsid w:val="00831A39"/>
    <w:rsid w:val="008449D2"/>
    <w:rsid w:val="00851FA4"/>
    <w:rsid w:val="0087019F"/>
    <w:rsid w:val="00884F98"/>
    <w:rsid w:val="008908DB"/>
    <w:rsid w:val="008A20CD"/>
    <w:rsid w:val="008A680A"/>
    <w:rsid w:val="008B2102"/>
    <w:rsid w:val="008D2359"/>
    <w:rsid w:val="008F61C6"/>
    <w:rsid w:val="00902B32"/>
    <w:rsid w:val="00906733"/>
    <w:rsid w:val="00910467"/>
    <w:rsid w:val="00914F72"/>
    <w:rsid w:val="00916F19"/>
    <w:rsid w:val="00925DEF"/>
    <w:rsid w:val="00942837"/>
    <w:rsid w:val="00954020"/>
    <w:rsid w:val="009557C0"/>
    <w:rsid w:val="009666EA"/>
    <w:rsid w:val="00972ABF"/>
    <w:rsid w:val="00981849"/>
    <w:rsid w:val="00986330"/>
    <w:rsid w:val="009A5B21"/>
    <w:rsid w:val="009B369A"/>
    <w:rsid w:val="009C1278"/>
    <w:rsid w:val="009C3D5E"/>
    <w:rsid w:val="009D62F6"/>
    <w:rsid w:val="00A01992"/>
    <w:rsid w:val="00A05F27"/>
    <w:rsid w:val="00A51DD2"/>
    <w:rsid w:val="00A6146B"/>
    <w:rsid w:val="00A70BF0"/>
    <w:rsid w:val="00A74F92"/>
    <w:rsid w:val="00A77CF8"/>
    <w:rsid w:val="00A84507"/>
    <w:rsid w:val="00A85AFF"/>
    <w:rsid w:val="00A86113"/>
    <w:rsid w:val="00A8628E"/>
    <w:rsid w:val="00AC48E7"/>
    <w:rsid w:val="00AD10A5"/>
    <w:rsid w:val="00AD73AB"/>
    <w:rsid w:val="00AE3D58"/>
    <w:rsid w:val="00AF6CB3"/>
    <w:rsid w:val="00AF7243"/>
    <w:rsid w:val="00B06F72"/>
    <w:rsid w:val="00B2395C"/>
    <w:rsid w:val="00B27353"/>
    <w:rsid w:val="00B44A3C"/>
    <w:rsid w:val="00B477B1"/>
    <w:rsid w:val="00B53365"/>
    <w:rsid w:val="00B54734"/>
    <w:rsid w:val="00B6676D"/>
    <w:rsid w:val="00B7289B"/>
    <w:rsid w:val="00B95ECE"/>
    <w:rsid w:val="00B9736D"/>
    <w:rsid w:val="00BA4C9E"/>
    <w:rsid w:val="00BB37DC"/>
    <w:rsid w:val="00BC6FA9"/>
    <w:rsid w:val="00BD3C01"/>
    <w:rsid w:val="00BE3A7E"/>
    <w:rsid w:val="00BF0609"/>
    <w:rsid w:val="00BF58A5"/>
    <w:rsid w:val="00C04515"/>
    <w:rsid w:val="00C23F9A"/>
    <w:rsid w:val="00C316E8"/>
    <w:rsid w:val="00C34685"/>
    <w:rsid w:val="00C356B1"/>
    <w:rsid w:val="00C35BA7"/>
    <w:rsid w:val="00C4029D"/>
    <w:rsid w:val="00C424E0"/>
    <w:rsid w:val="00C567FB"/>
    <w:rsid w:val="00C70DF2"/>
    <w:rsid w:val="00C77BC7"/>
    <w:rsid w:val="00C94055"/>
    <w:rsid w:val="00C957A9"/>
    <w:rsid w:val="00CA7865"/>
    <w:rsid w:val="00CB057C"/>
    <w:rsid w:val="00CB31B9"/>
    <w:rsid w:val="00CC0B55"/>
    <w:rsid w:val="00CC55A9"/>
    <w:rsid w:val="00CD2E27"/>
    <w:rsid w:val="00CD4094"/>
    <w:rsid w:val="00CE122A"/>
    <w:rsid w:val="00CF6A8B"/>
    <w:rsid w:val="00CF7DCD"/>
    <w:rsid w:val="00D0008A"/>
    <w:rsid w:val="00D00724"/>
    <w:rsid w:val="00D23D02"/>
    <w:rsid w:val="00D33B80"/>
    <w:rsid w:val="00D7280C"/>
    <w:rsid w:val="00D80B4C"/>
    <w:rsid w:val="00D84D87"/>
    <w:rsid w:val="00DA0B68"/>
    <w:rsid w:val="00DA454B"/>
    <w:rsid w:val="00DC1862"/>
    <w:rsid w:val="00DC1F36"/>
    <w:rsid w:val="00DD2EB9"/>
    <w:rsid w:val="00DF4F6B"/>
    <w:rsid w:val="00E032C8"/>
    <w:rsid w:val="00E25F4C"/>
    <w:rsid w:val="00E44EAD"/>
    <w:rsid w:val="00E467A3"/>
    <w:rsid w:val="00E524BE"/>
    <w:rsid w:val="00E60B26"/>
    <w:rsid w:val="00E8044A"/>
    <w:rsid w:val="00E8355E"/>
    <w:rsid w:val="00E84F9C"/>
    <w:rsid w:val="00E9266D"/>
    <w:rsid w:val="00E953E5"/>
    <w:rsid w:val="00E957E0"/>
    <w:rsid w:val="00E965E6"/>
    <w:rsid w:val="00EC09BD"/>
    <w:rsid w:val="00EC5279"/>
    <w:rsid w:val="00ED6DAC"/>
    <w:rsid w:val="00EE25EB"/>
    <w:rsid w:val="00EF49E3"/>
    <w:rsid w:val="00EF506B"/>
    <w:rsid w:val="00EF75B0"/>
    <w:rsid w:val="00F22CAC"/>
    <w:rsid w:val="00F4372D"/>
    <w:rsid w:val="00F61043"/>
    <w:rsid w:val="00F63B9C"/>
    <w:rsid w:val="00FA29D8"/>
    <w:rsid w:val="00FA3A3E"/>
    <w:rsid w:val="00FA6665"/>
    <w:rsid w:val="00FB0202"/>
    <w:rsid w:val="00FB25EE"/>
    <w:rsid w:val="00FC0874"/>
    <w:rsid w:val="00FC0F4D"/>
    <w:rsid w:val="00FC1541"/>
    <w:rsid w:val="00FC2C79"/>
    <w:rsid w:val="00FD7F87"/>
    <w:rsid w:val="00FE0476"/>
    <w:rsid w:val="00FE230E"/>
    <w:rsid w:val="00FE60E4"/>
    <w:rsid w:val="00FF5070"/>
    <w:rsid w:val="09633E43"/>
    <w:rsid w:val="0F05CCFA"/>
    <w:rsid w:val="13D4F5D6"/>
    <w:rsid w:val="3913F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B98016C"/>
  <w15:chartTrackingRefBased/>
  <w15:docId w15:val="{DC3B2115-E8F3-45EC-87B8-7803F97BC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F6CB3"/>
    <w:rPr>
      <w:rFonts w:ascii="Fira Sans" w:hAnsi="Fira Sans"/>
      <w:sz w:val="20"/>
    </w:rPr>
  </w:style>
  <w:style w:type="paragraph" w:styleId="Titolo1">
    <w:name w:val="heading 1"/>
    <w:basedOn w:val="Normale"/>
    <w:next w:val="Normale"/>
    <w:link w:val="Titolo1Carattere"/>
    <w:autoRedefine/>
    <w:uiPriority w:val="9"/>
    <w:qFormat/>
    <w:rsid w:val="00B2395C"/>
    <w:pPr>
      <w:keepNext/>
      <w:keepLines/>
      <w:spacing w:before="400" w:after="120"/>
      <w:ind w:left="-284" w:firstLine="284"/>
      <w:outlineLvl w:val="0"/>
    </w:pPr>
    <w:rPr>
      <w:rFonts w:eastAsiaTheme="majorEastAsia" w:cstheme="majorBidi"/>
      <w:b/>
      <w:color w:val="000000"/>
      <w:sz w:val="24"/>
    </w:rPr>
  </w:style>
  <w:style w:type="paragraph" w:styleId="Titolo2">
    <w:name w:val="heading 2"/>
    <w:basedOn w:val="Titolo1"/>
    <w:link w:val="Titolo2Carattere"/>
    <w:autoRedefine/>
    <w:uiPriority w:val="9"/>
    <w:unhideWhenUsed/>
    <w:qFormat/>
    <w:rsid w:val="00525F76"/>
    <w:pPr>
      <w:spacing w:before="40"/>
      <w:outlineLvl w:val="1"/>
    </w:pPr>
    <w:rPr>
      <w:b w:val="0"/>
      <w:color w:val="262626" w:themeColor="text1" w:themeTint="D9"/>
      <w:sz w:val="36"/>
      <w:szCs w:val="26"/>
    </w:rPr>
  </w:style>
  <w:style w:type="paragraph" w:styleId="Titolo3">
    <w:name w:val="heading 3"/>
    <w:basedOn w:val="Normale"/>
    <w:next w:val="Normale"/>
    <w:link w:val="Titolo3Carattere"/>
    <w:autoRedefine/>
    <w:uiPriority w:val="9"/>
    <w:unhideWhenUsed/>
    <w:qFormat/>
    <w:rsid w:val="0073782A"/>
    <w:pPr>
      <w:keepNext/>
      <w:keepLines/>
      <w:spacing w:before="40"/>
      <w:outlineLvl w:val="2"/>
    </w:pPr>
    <w:rPr>
      <w:rFonts w:ascii="Roboto Slab" w:eastAsiaTheme="majorEastAsia" w:hAnsi="Roboto Slab" w:cstheme="majorBidi"/>
      <w:color w:val="262626" w:themeColor="text1" w:themeTint="D9"/>
      <w:sz w:val="32"/>
    </w:rPr>
  </w:style>
  <w:style w:type="paragraph" w:styleId="Titolo4">
    <w:name w:val="heading 4"/>
    <w:basedOn w:val="Normale"/>
    <w:next w:val="Normale"/>
    <w:link w:val="Titolo4Carattere"/>
    <w:autoRedefine/>
    <w:uiPriority w:val="9"/>
    <w:semiHidden/>
    <w:unhideWhenUsed/>
    <w:qFormat/>
    <w:rsid w:val="0073782A"/>
    <w:pPr>
      <w:keepNext/>
      <w:keepLines/>
      <w:spacing w:before="40"/>
      <w:outlineLvl w:val="3"/>
    </w:pPr>
    <w:rPr>
      <w:rFonts w:ascii="Roboto Slab" w:eastAsiaTheme="majorEastAsia" w:hAnsi="Roboto Slab" w:cstheme="majorBidi"/>
      <w:iCs/>
      <w:color w:val="262626" w:themeColor="text1" w:themeTint="D9"/>
      <w:sz w:val="24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340CF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77670A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77670A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77670A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77670A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unhideWhenUsed/>
    <w:rsid w:val="003F5DF3"/>
    <w:rPr>
      <w:rFonts w:ascii="Times New Roman" w:hAnsi="Times New Roman" w:cs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rsid w:val="003F5DF3"/>
    <w:rPr>
      <w:rFonts w:ascii="Times New Roman" w:hAnsi="Times New Roman" w:cs="Times New Roman"/>
      <w:sz w:val="18"/>
      <w:szCs w:val="18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3F5DF3"/>
    <w:rPr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3F5DF3"/>
    <w:rPr>
      <w:sz w:val="20"/>
      <w:szCs w:val="20"/>
    </w:rPr>
  </w:style>
  <w:style w:type="character" w:styleId="Rimandonotaapidipagina">
    <w:name w:val="footnote reference"/>
    <w:basedOn w:val="Carpredefinitoparagrafo"/>
    <w:semiHidden/>
    <w:unhideWhenUsed/>
    <w:rsid w:val="003F5DF3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unhideWhenUsed/>
    <w:rsid w:val="003F5DF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F5DF3"/>
  </w:style>
  <w:style w:type="paragraph" w:styleId="Pidipagina">
    <w:name w:val="footer"/>
    <w:basedOn w:val="Normale"/>
    <w:link w:val="PidipaginaCarattere"/>
    <w:uiPriority w:val="99"/>
    <w:unhideWhenUsed/>
    <w:rsid w:val="003F5DF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F5DF3"/>
  </w:style>
  <w:style w:type="character" w:styleId="Numeropagina">
    <w:name w:val="page number"/>
    <w:basedOn w:val="Carpredefinitoparagrafo"/>
    <w:uiPriority w:val="99"/>
    <w:semiHidden/>
    <w:unhideWhenUsed/>
    <w:rsid w:val="003F5DF3"/>
  </w:style>
  <w:style w:type="paragraph" w:styleId="NormaleWeb">
    <w:name w:val="Normal (Web)"/>
    <w:basedOn w:val="Normale"/>
    <w:uiPriority w:val="99"/>
    <w:unhideWhenUsed/>
    <w:rsid w:val="0094283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1466D0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466D0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1466D0"/>
    <w:rPr>
      <w:color w:val="954F72" w:themeColor="followedHyperlink"/>
      <w:u w:val="single"/>
    </w:rPr>
  </w:style>
  <w:style w:type="paragraph" w:styleId="Nessunaspaziatura">
    <w:name w:val="No Spacing"/>
    <w:basedOn w:val="Normale"/>
    <w:uiPriority w:val="1"/>
    <w:qFormat/>
    <w:rsid w:val="000117B9"/>
    <w:rPr>
      <w:color w:val="404040" w:themeColor="text1" w:themeTint="BF"/>
    </w:rPr>
  </w:style>
  <w:style w:type="character" w:customStyle="1" w:styleId="Titolo1Carattere">
    <w:name w:val="Titolo 1 Carattere"/>
    <w:basedOn w:val="Carpredefinitoparagrafo"/>
    <w:link w:val="Titolo1"/>
    <w:uiPriority w:val="9"/>
    <w:rsid w:val="00B2395C"/>
    <w:rPr>
      <w:rFonts w:ascii="Fira Sans" w:eastAsiaTheme="majorEastAsia" w:hAnsi="Fira Sans" w:cstheme="majorBidi"/>
      <w:b/>
      <w:color w:val="000000"/>
    </w:rPr>
  </w:style>
  <w:style w:type="character" w:styleId="Enfasidelicata">
    <w:name w:val="Subtle Emphasis"/>
    <w:basedOn w:val="Carpredefinitoparagrafo"/>
    <w:uiPriority w:val="19"/>
    <w:qFormat/>
    <w:rsid w:val="000117B9"/>
    <w:rPr>
      <w:i/>
      <w:iCs/>
      <w:color w:val="404040" w:themeColor="text1" w:themeTint="BF"/>
    </w:rPr>
  </w:style>
  <w:style w:type="character" w:customStyle="1" w:styleId="Titolo2Carattere">
    <w:name w:val="Titolo 2 Carattere"/>
    <w:basedOn w:val="Carpredefinitoparagrafo"/>
    <w:link w:val="Titolo2"/>
    <w:uiPriority w:val="9"/>
    <w:rsid w:val="00525F76"/>
    <w:rPr>
      <w:rFonts w:ascii="Roboto Slab" w:eastAsiaTheme="majorEastAsia" w:hAnsi="Roboto Slab" w:cstheme="majorBidi"/>
      <w:color w:val="262626" w:themeColor="text1" w:themeTint="D9"/>
      <w:sz w:val="3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73782A"/>
    <w:rPr>
      <w:rFonts w:ascii="Roboto Slab" w:eastAsiaTheme="majorEastAsia" w:hAnsi="Roboto Slab" w:cstheme="majorBidi"/>
      <w:color w:val="262626" w:themeColor="text1" w:themeTint="D9"/>
      <w:sz w:val="32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73782A"/>
    <w:rPr>
      <w:rFonts w:ascii="Roboto Slab" w:eastAsiaTheme="majorEastAsia" w:hAnsi="Roboto Slab" w:cstheme="majorBidi"/>
      <w:iCs/>
      <w:color w:val="262626" w:themeColor="text1" w:themeTint="D9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73782A"/>
    <w:pPr>
      <w:spacing w:before="200" w:after="160"/>
      <w:ind w:left="864" w:right="864"/>
      <w:jc w:val="center"/>
    </w:pPr>
    <w:rPr>
      <w:i/>
      <w:iCs/>
      <w:color w:val="262626" w:themeColor="text1" w:themeTint="D9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73782A"/>
    <w:rPr>
      <w:rFonts w:ascii="Fira Sans" w:hAnsi="Fira Sans"/>
      <w:i/>
      <w:iCs/>
      <w:color w:val="262626" w:themeColor="text1" w:themeTint="D9"/>
      <w:sz w:val="20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73782A"/>
    <w:pPr>
      <w:numPr>
        <w:ilvl w:val="1"/>
      </w:numPr>
      <w:spacing w:after="160"/>
    </w:pPr>
    <w:rPr>
      <w:rFonts w:ascii="Fira Sans Medium" w:eastAsiaTheme="minorEastAsia" w:hAnsi="Fira Sans Medium"/>
      <w:color w:val="262626" w:themeColor="text1" w:themeTint="D9"/>
      <w:spacing w:val="15"/>
      <w:sz w:val="24"/>
      <w:szCs w:val="22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73782A"/>
    <w:rPr>
      <w:rFonts w:ascii="Fira Sans Medium" w:eastAsiaTheme="minorEastAsia" w:hAnsi="Fira Sans Medium"/>
      <w:color w:val="262626" w:themeColor="text1" w:themeTint="D9"/>
      <w:spacing w:val="15"/>
      <w:szCs w:val="22"/>
    </w:rPr>
  </w:style>
  <w:style w:type="character" w:styleId="Enfasicorsivo">
    <w:name w:val="Emphasis"/>
    <w:basedOn w:val="Carpredefinitoparagrafo"/>
    <w:uiPriority w:val="20"/>
    <w:qFormat/>
    <w:rsid w:val="00525F76"/>
    <w:rPr>
      <w:i/>
      <w:iCs/>
    </w:rPr>
  </w:style>
  <w:style w:type="paragraph" w:styleId="Sommario1">
    <w:name w:val="toc 1"/>
    <w:basedOn w:val="Normale"/>
    <w:next w:val="Normale"/>
    <w:autoRedefine/>
    <w:uiPriority w:val="39"/>
    <w:unhideWhenUsed/>
    <w:rsid w:val="00362D1F"/>
    <w:pPr>
      <w:spacing w:line="276" w:lineRule="auto"/>
      <w:jc w:val="center"/>
    </w:pPr>
    <w:rPr>
      <w:rFonts w:cs="Times New Roman"/>
      <w:b/>
      <w:caps/>
      <w:sz w:val="24"/>
      <w:szCs w:val="20"/>
    </w:rPr>
  </w:style>
  <w:style w:type="table" w:styleId="Grigliatabella">
    <w:name w:val="Table Grid"/>
    <w:basedOn w:val="Tabellanormale"/>
    <w:uiPriority w:val="39"/>
    <w:rsid w:val="00AD10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340CFA"/>
    <w:rPr>
      <w:rFonts w:asciiTheme="majorHAnsi" w:eastAsiaTheme="majorEastAsia" w:hAnsiTheme="majorHAnsi" w:cstheme="majorBidi"/>
      <w:color w:val="2F5496" w:themeColor="accent1" w:themeShade="BF"/>
      <w:sz w:val="20"/>
    </w:rPr>
  </w:style>
  <w:style w:type="character" w:customStyle="1" w:styleId="markedcontent">
    <w:name w:val="markedcontent"/>
    <w:basedOn w:val="Carpredefinitoparagrafo"/>
    <w:rsid w:val="003835ED"/>
  </w:style>
  <w:style w:type="paragraph" w:styleId="Paragrafoelenco">
    <w:name w:val="List Paragraph"/>
    <w:basedOn w:val="Normale"/>
    <w:uiPriority w:val="34"/>
    <w:qFormat/>
    <w:rsid w:val="00D84D87"/>
    <w:pPr>
      <w:ind w:left="720"/>
      <w:contextualSpacing/>
    </w:pPr>
  </w:style>
  <w:style w:type="paragraph" w:styleId="Titolosommario">
    <w:name w:val="TOC Heading"/>
    <w:basedOn w:val="Titolo1"/>
    <w:next w:val="Normale"/>
    <w:uiPriority w:val="39"/>
    <w:unhideWhenUsed/>
    <w:qFormat/>
    <w:rsid w:val="00205AA6"/>
    <w:pPr>
      <w:spacing w:before="240" w:after="0" w:line="259" w:lineRule="auto"/>
      <w:outlineLvl w:val="9"/>
    </w:pPr>
    <w:rPr>
      <w:rFonts w:asciiTheme="majorHAnsi" w:hAnsiTheme="majorHAnsi"/>
      <w:b w:val="0"/>
      <w:color w:val="2F5496" w:themeColor="accent1" w:themeShade="BF"/>
      <w:sz w:val="32"/>
      <w:szCs w:val="32"/>
      <w:lang w:eastAsia="it-IT"/>
    </w:rPr>
  </w:style>
  <w:style w:type="table" w:styleId="Tabellasemplice4">
    <w:name w:val="Plain Table 4"/>
    <w:basedOn w:val="Tabellanormale"/>
    <w:uiPriority w:val="44"/>
    <w:rsid w:val="00016542"/>
    <w:rPr>
      <w:sz w:val="22"/>
      <w:szCs w:val="22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ibliografia">
    <w:name w:val="Bibliography"/>
    <w:basedOn w:val="Normale"/>
    <w:next w:val="Normale"/>
    <w:uiPriority w:val="37"/>
    <w:semiHidden/>
    <w:unhideWhenUsed/>
    <w:rsid w:val="0077670A"/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77670A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77670A"/>
    <w:rPr>
      <w:rFonts w:ascii="Fira Sans" w:hAnsi="Fira Sans"/>
      <w:i/>
      <w:iCs/>
      <w:color w:val="4472C4" w:themeColor="accent1"/>
      <w:sz w:val="20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77670A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77670A"/>
    <w:rPr>
      <w:rFonts w:ascii="Fira Sans" w:hAnsi="Fira Sans"/>
      <w:sz w:val="20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77670A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77670A"/>
    <w:rPr>
      <w:rFonts w:ascii="Fira Sans" w:hAnsi="Fira Sans"/>
      <w:sz w:val="16"/>
      <w:szCs w:val="16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77670A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77670A"/>
    <w:rPr>
      <w:rFonts w:ascii="Fira Sans" w:hAnsi="Fira Sans"/>
      <w:sz w:val="20"/>
    </w:rPr>
  </w:style>
  <w:style w:type="paragraph" w:styleId="Data">
    <w:name w:val="Date"/>
    <w:basedOn w:val="Normale"/>
    <w:next w:val="Normale"/>
    <w:link w:val="DataCarattere"/>
    <w:uiPriority w:val="99"/>
    <w:semiHidden/>
    <w:unhideWhenUsed/>
    <w:rsid w:val="0077670A"/>
  </w:style>
  <w:style w:type="character" w:customStyle="1" w:styleId="DataCarattere">
    <w:name w:val="Data Carattere"/>
    <w:basedOn w:val="Carpredefinitoparagrafo"/>
    <w:link w:val="Data"/>
    <w:uiPriority w:val="99"/>
    <w:semiHidden/>
    <w:rsid w:val="0077670A"/>
    <w:rPr>
      <w:rFonts w:ascii="Fira Sans" w:hAnsi="Fira Sans"/>
      <w:sz w:val="20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77670A"/>
    <w:pPr>
      <w:spacing w:after="200"/>
    </w:pPr>
    <w:rPr>
      <w:i/>
      <w:iCs/>
      <w:color w:val="44546A" w:themeColor="text2"/>
      <w:sz w:val="18"/>
      <w:szCs w:val="18"/>
    </w:rPr>
  </w:style>
  <w:style w:type="paragraph" w:styleId="Elenco">
    <w:name w:val="List"/>
    <w:basedOn w:val="Normale"/>
    <w:uiPriority w:val="99"/>
    <w:semiHidden/>
    <w:unhideWhenUsed/>
    <w:rsid w:val="0077670A"/>
    <w:pPr>
      <w:ind w:left="283" w:hanging="283"/>
      <w:contextualSpacing/>
    </w:pPr>
  </w:style>
  <w:style w:type="paragraph" w:styleId="Elenco2">
    <w:name w:val="List 2"/>
    <w:basedOn w:val="Normale"/>
    <w:uiPriority w:val="99"/>
    <w:semiHidden/>
    <w:unhideWhenUsed/>
    <w:rsid w:val="0077670A"/>
    <w:pPr>
      <w:ind w:left="566" w:hanging="283"/>
      <w:contextualSpacing/>
    </w:pPr>
  </w:style>
  <w:style w:type="paragraph" w:styleId="Elenco3">
    <w:name w:val="List 3"/>
    <w:basedOn w:val="Normale"/>
    <w:uiPriority w:val="99"/>
    <w:semiHidden/>
    <w:unhideWhenUsed/>
    <w:rsid w:val="0077670A"/>
    <w:pPr>
      <w:ind w:left="849" w:hanging="283"/>
      <w:contextualSpacing/>
    </w:pPr>
  </w:style>
  <w:style w:type="paragraph" w:styleId="Elenco4">
    <w:name w:val="List 4"/>
    <w:basedOn w:val="Normale"/>
    <w:uiPriority w:val="99"/>
    <w:semiHidden/>
    <w:unhideWhenUsed/>
    <w:rsid w:val="0077670A"/>
    <w:pPr>
      <w:ind w:left="1132" w:hanging="283"/>
      <w:contextualSpacing/>
    </w:pPr>
  </w:style>
  <w:style w:type="paragraph" w:styleId="Elenco5">
    <w:name w:val="List 5"/>
    <w:basedOn w:val="Normale"/>
    <w:uiPriority w:val="99"/>
    <w:semiHidden/>
    <w:unhideWhenUsed/>
    <w:rsid w:val="0077670A"/>
    <w:pPr>
      <w:ind w:left="1415" w:hanging="283"/>
      <w:contextualSpacing/>
    </w:pPr>
  </w:style>
  <w:style w:type="paragraph" w:styleId="Elencocontinua">
    <w:name w:val="List Continue"/>
    <w:basedOn w:val="Normale"/>
    <w:uiPriority w:val="99"/>
    <w:semiHidden/>
    <w:unhideWhenUsed/>
    <w:rsid w:val="0077670A"/>
    <w:pPr>
      <w:spacing w:after="120"/>
      <w:ind w:left="283"/>
      <w:contextualSpacing/>
    </w:pPr>
  </w:style>
  <w:style w:type="paragraph" w:styleId="Elencocontinua2">
    <w:name w:val="List Continue 2"/>
    <w:basedOn w:val="Normale"/>
    <w:uiPriority w:val="99"/>
    <w:semiHidden/>
    <w:unhideWhenUsed/>
    <w:rsid w:val="0077670A"/>
    <w:pPr>
      <w:spacing w:after="120"/>
      <w:ind w:left="566"/>
      <w:contextualSpacing/>
    </w:pPr>
  </w:style>
  <w:style w:type="paragraph" w:styleId="Elencocontinua3">
    <w:name w:val="List Continue 3"/>
    <w:basedOn w:val="Normale"/>
    <w:uiPriority w:val="99"/>
    <w:semiHidden/>
    <w:unhideWhenUsed/>
    <w:rsid w:val="0077670A"/>
    <w:pPr>
      <w:spacing w:after="120"/>
      <w:ind w:left="849"/>
      <w:contextualSpacing/>
    </w:pPr>
  </w:style>
  <w:style w:type="paragraph" w:styleId="Elencocontinua4">
    <w:name w:val="List Continue 4"/>
    <w:basedOn w:val="Normale"/>
    <w:uiPriority w:val="99"/>
    <w:semiHidden/>
    <w:unhideWhenUsed/>
    <w:rsid w:val="0077670A"/>
    <w:pPr>
      <w:spacing w:after="120"/>
      <w:ind w:left="1132"/>
      <w:contextualSpacing/>
    </w:pPr>
  </w:style>
  <w:style w:type="paragraph" w:styleId="Elencocontinua5">
    <w:name w:val="List Continue 5"/>
    <w:basedOn w:val="Normale"/>
    <w:uiPriority w:val="99"/>
    <w:semiHidden/>
    <w:unhideWhenUsed/>
    <w:rsid w:val="0077670A"/>
    <w:pPr>
      <w:spacing w:after="120"/>
      <w:ind w:left="1415"/>
      <w:contextualSpacing/>
    </w:pPr>
  </w:style>
  <w:style w:type="paragraph" w:styleId="Firma">
    <w:name w:val="Signature"/>
    <w:basedOn w:val="Normale"/>
    <w:link w:val="FirmaCarattere"/>
    <w:uiPriority w:val="99"/>
    <w:semiHidden/>
    <w:unhideWhenUsed/>
    <w:rsid w:val="0077670A"/>
    <w:pPr>
      <w:ind w:left="4252"/>
    </w:pPr>
  </w:style>
  <w:style w:type="character" w:customStyle="1" w:styleId="FirmaCarattere">
    <w:name w:val="Firma Carattere"/>
    <w:basedOn w:val="Carpredefinitoparagrafo"/>
    <w:link w:val="Firma"/>
    <w:uiPriority w:val="99"/>
    <w:semiHidden/>
    <w:rsid w:val="0077670A"/>
    <w:rPr>
      <w:rFonts w:ascii="Fira Sans" w:hAnsi="Fira Sans"/>
      <w:sz w:val="20"/>
    </w:rPr>
  </w:style>
  <w:style w:type="paragraph" w:styleId="Firmadipostaelettronica">
    <w:name w:val="E-mail Signature"/>
    <w:basedOn w:val="Normale"/>
    <w:link w:val="FirmadipostaelettronicaCarattere"/>
    <w:uiPriority w:val="99"/>
    <w:semiHidden/>
    <w:unhideWhenUsed/>
    <w:rsid w:val="0077670A"/>
  </w:style>
  <w:style w:type="character" w:customStyle="1" w:styleId="FirmadipostaelettronicaCarattere">
    <w:name w:val="Firma di posta elettronica Carattere"/>
    <w:basedOn w:val="Carpredefinitoparagrafo"/>
    <w:link w:val="Firmadipostaelettronica"/>
    <w:uiPriority w:val="99"/>
    <w:semiHidden/>
    <w:rsid w:val="0077670A"/>
    <w:rPr>
      <w:rFonts w:ascii="Fira Sans" w:hAnsi="Fira Sans"/>
      <w:sz w:val="20"/>
    </w:rPr>
  </w:style>
  <w:style w:type="paragraph" w:styleId="Formuladiapertura">
    <w:name w:val="Salutation"/>
    <w:basedOn w:val="Normale"/>
    <w:next w:val="Normale"/>
    <w:link w:val="FormuladiaperturaCarattere"/>
    <w:uiPriority w:val="99"/>
    <w:semiHidden/>
    <w:unhideWhenUsed/>
    <w:rsid w:val="0077670A"/>
  </w:style>
  <w:style w:type="character" w:customStyle="1" w:styleId="FormuladiaperturaCarattere">
    <w:name w:val="Formula di apertura Carattere"/>
    <w:basedOn w:val="Carpredefinitoparagrafo"/>
    <w:link w:val="Formuladiapertura"/>
    <w:uiPriority w:val="99"/>
    <w:semiHidden/>
    <w:rsid w:val="0077670A"/>
    <w:rPr>
      <w:rFonts w:ascii="Fira Sans" w:hAnsi="Fira Sans"/>
      <w:sz w:val="20"/>
    </w:rPr>
  </w:style>
  <w:style w:type="paragraph" w:styleId="Formuladichiusura">
    <w:name w:val="Closing"/>
    <w:basedOn w:val="Normale"/>
    <w:link w:val="FormuladichiusuraCarattere"/>
    <w:uiPriority w:val="99"/>
    <w:semiHidden/>
    <w:unhideWhenUsed/>
    <w:rsid w:val="0077670A"/>
    <w:pPr>
      <w:ind w:left="4252"/>
    </w:pPr>
  </w:style>
  <w:style w:type="character" w:customStyle="1" w:styleId="FormuladichiusuraCarattere">
    <w:name w:val="Formula di chiusura Carattere"/>
    <w:basedOn w:val="Carpredefinitoparagrafo"/>
    <w:link w:val="Formuladichiusura"/>
    <w:uiPriority w:val="99"/>
    <w:semiHidden/>
    <w:rsid w:val="0077670A"/>
    <w:rPr>
      <w:rFonts w:ascii="Fira Sans" w:hAnsi="Fira Sans"/>
      <w:sz w:val="20"/>
    </w:rPr>
  </w:style>
  <w:style w:type="paragraph" w:styleId="Indice1">
    <w:name w:val="index 1"/>
    <w:basedOn w:val="Normale"/>
    <w:next w:val="Normale"/>
    <w:autoRedefine/>
    <w:uiPriority w:val="99"/>
    <w:semiHidden/>
    <w:unhideWhenUsed/>
    <w:rsid w:val="0077670A"/>
    <w:pPr>
      <w:ind w:left="200" w:hanging="200"/>
    </w:pPr>
  </w:style>
  <w:style w:type="paragraph" w:styleId="Indice2">
    <w:name w:val="index 2"/>
    <w:basedOn w:val="Normale"/>
    <w:next w:val="Normale"/>
    <w:autoRedefine/>
    <w:uiPriority w:val="99"/>
    <w:semiHidden/>
    <w:unhideWhenUsed/>
    <w:rsid w:val="0077670A"/>
    <w:pPr>
      <w:ind w:left="400" w:hanging="200"/>
    </w:pPr>
  </w:style>
  <w:style w:type="paragraph" w:styleId="Indice3">
    <w:name w:val="index 3"/>
    <w:basedOn w:val="Normale"/>
    <w:next w:val="Normale"/>
    <w:autoRedefine/>
    <w:uiPriority w:val="99"/>
    <w:semiHidden/>
    <w:unhideWhenUsed/>
    <w:rsid w:val="0077670A"/>
    <w:pPr>
      <w:ind w:left="600" w:hanging="200"/>
    </w:pPr>
  </w:style>
  <w:style w:type="paragraph" w:styleId="Indice4">
    <w:name w:val="index 4"/>
    <w:basedOn w:val="Normale"/>
    <w:next w:val="Normale"/>
    <w:autoRedefine/>
    <w:uiPriority w:val="99"/>
    <w:semiHidden/>
    <w:unhideWhenUsed/>
    <w:rsid w:val="0077670A"/>
    <w:pPr>
      <w:ind w:left="800" w:hanging="200"/>
    </w:pPr>
  </w:style>
  <w:style w:type="paragraph" w:styleId="Indice5">
    <w:name w:val="index 5"/>
    <w:basedOn w:val="Normale"/>
    <w:next w:val="Normale"/>
    <w:autoRedefine/>
    <w:uiPriority w:val="99"/>
    <w:semiHidden/>
    <w:unhideWhenUsed/>
    <w:rsid w:val="0077670A"/>
    <w:pPr>
      <w:ind w:left="1000" w:hanging="200"/>
    </w:pPr>
  </w:style>
  <w:style w:type="paragraph" w:styleId="Indice6">
    <w:name w:val="index 6"/>
    <w:basedOn w:val="Normale"/>
    <w:next w:val="Normale"/>
    <w:autoRedefine/>
    <w:uiPriority w:val="99"/>
    <w:semiHidden/>
    <w:unhideWhenUsed/>
    <w:rsid w:val="0077670A"/>
    <w:pPr>
      <w:ind w:left="1200" w:hanging="200"/>
    </w:pPr>
  </w:style>
  <w:style w:type="paragraph" w:styleId="Indice7">
    <w:name w:val="index 7"/>
    <w:basedOn w:val="Normale"/>
    <w:next w:val="Normale"/>
    <w:autoRedefine/>
    <w:uiPriority w:val="99"/>
    <w:semiHidden/>
    <w:unhideWhenUsed/>
    <w:rsid w:val="0077670A"/>
    <w:pPr>
      <w:ind w:left="1400" w:hanging="200"/>
    </w:pPr>
  </w:style>
  <w:style w:type="paragraph" w:styleId="Indice8">
    <w:name w:val="index 8"/>
    <w:basedOn w:val="Normale"/>
    <w:next w:val="Normale"/>
    <w:autoRedefine/>
    <w:uiPriority w:val="99"/>
    <w:semiHidden/>
    <w:unhideWhenUsed/>
    <w:rsid w:val="0077670A"/>
    <w:pPr>
      <w:ind w:left="1600" w:hanging="200"/>
    </w:pPr>
  </w:style>
  <w:style w:type="paragraph" w:styleId="Indice9">
    <w:name w:val="index 9"/>
    <w:basedOn w:val="Normale"/>
    <w:next w:val="Normale"/>
    <w:autoRedefine/>
    <w:uiPriority w:val="99"/>
    <w:semiHidden/>
    <w:unhideWhenUsed/>
    <w:rsid w:val="0077670A"/>
    <w:pPr>
      <w:ind w:left="1800" w:hanging="200"/>
    </w:pPr>
  </w:style>
  <w:style w:type="paragraph" w:styleId="Indicedellefigure">
    <w:name w:val="table of figures"/>
    <w:basedOn w:val="Normale"/>
    <w:next w:val="Normale"/>
    <w:uiPriority w:val="99"/>
    <w:semiHidden/>
    <w:unhideWhenUsed/>
    <w:rsid w:val="0077670A"/>
  </w:style>
  <w:style w:type="paragraph" w:styleId="Indicefonti">
    <w:name w:val="table of authorities"/>
    <w:basedOn w:val="Normale"/>
    <w:next w:val="Normale"/>
    <w:uiPriority w:val="99"/>
    <w:semiHidden/>
    <w:unhideWhenUsed/>
    <w:rsid w:val="0077670A"/>
    <w:pPr>
      <w:ind w:left="200" w:hanging="200"/>
    </w:pPr>
  </w:style>
  <w:style w:type="paragraph" w:styleId="Indirizzodestinatario">
    <w:name w:val="envelope address"/>
    <w:basedOn w:val="Normale"/>
    <w:uiPriority w:val="99"/>
    <w:semiHidden/>
    <w:unhideWhenUsed/>
    <w:rsid w:val="0077670A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24"/>
    </w:rPr>
  </w:style>
  <w:style w:type="paragraph" w:styleId="IndirizzoHTML">
    <w:name w:val="HTML Address"/>
    <w:basedOn w:val="Normale"/>
    <w:link w:val="IndirizzoHTMLCarattere"/>
    <w:uiPriority w:val="99"/>
    <w:semiHidden/>
    <w:unhideWhenUsed/>
    <w:rsid w:val="0077670A"/>
    <w:rPr>
      <w:i/>
      <w:iCs/>
    </w:rPr>
  </w:style>
  <w:style w:type="character" w:customStyle="1" w:styleId="IndirizzoHTMLCarattere">
    <w:name w:val="Indirizzo HTML Carattere"/>
    <w:basedOn w:val="Carpredefinitoparagrafo"/>
    <w:link w:val="IndirizzoHTML"/>
    <w:uiPriority w:val="99"/>
    <w:semiHidden/>
    <w:rsid w:val="0077670A"/>
    <w:rPr>
      <w:rFonts w:ascii="Fira Sans" w:hAnsi="Fira Sans"/>
      <w:i/>
      <w:iCs/>
      <w:sz w:val="20"/>
    </w:rPr>
  </w:style>
  <w:style w:type="paragraph" w:styleId="Indirizzomittente">
    <w:name w:val="envelope return"/>
    <w:basedOn w:val="Normale"/>
    <w:uiPriority w:val="99"/>
    <w:semiHidden/>
    <w:unhideWhenUsed/>
    <w:rsid w:val="0077670A"/>
    <w:rPr>
      <w:rFonts w:asciiTheme="majorHAnsi" w:eastAsiaTheme="majorEastAsia" w:hAnsiTheme="majorHAnsi" w:cstheme="majorBidi"/>
      <w:szCs w:val="20"/>
    </w:rPr>
  </w:style>
  <w:style w:type="paragraph" w:styleId="Intestazionemessaggio">
    <w:name w:val="Message Header"/>
    <w:basedOn w:val="Normale"/>
    <w:link w:val="IntestazionemessaggioCarattere"/>
    <w:uiPriority w:val="99"/>
    <w:semiHidden/>
    <w:unhideWhenUsed/>
    <w:rsid w:val="0077670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uiPriority w:val="99"/>
    <w:semiHidden/>
    <w:rsid w:val="0077670A"/>
    <w:rPr>
      <w:rFonts w:asciiTheme="majorHAnsi" w:eastAsiaTheme="majorEastAsia" w:hAnsiTheme="majorHAnsi" w:cstheme="majorBidi"/>
      <w:shd w:val="pct20" w:color="auto" w:fill="auto"/>
    </w:rPr>
  </w:style>
  <w:style w:type="paragraph" w:styleId="Intestazionenota">
    <w:name w:val="Note Heading"/>
    <w:basedOn w:val="Normale"/>
    <w:next w:val="Normale"/>
    <w:link w:val="IntestazionenotaCarattere"/>
    <w:uiPriority w:val="99"/>
    <w:semiHidden/>
    <w:unhideWhenUsed/>
    <w:rsid w:val="0077670A"/>
  </w:style>
  <w:style w:type="character" w:customStyle="1" w:styleId="IntestazionenotaCarattere">
    <w:name w:val="Intestazione nota Carattere"/>
    <w:basedOn w:val="Carpredefinitoparagrafo"/>
    <w:link w:val="Intestazionenota"/>
    <w:uiPriority w:val="99"/>
    <w:semiHidden/>
    <w:rsid w:val="0077670A"/>
    <w:rPr>
      <w:rFonts w:ascii="Fira Sans" w:hAnsi="Fira Sans"/>
      <w:sz w:val="20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77670A"/>
    <w:rPr>
      <w:rFonts w:ascii="Segoe UI" w:hAnsi="Segoe UI" w:cs="Segoe UI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77670A"/>
    <w:rPr>
      <w:rFonts w:ascii="Segoe UI" w:hAnsi="Segoe UI" w:cs="Segoe UI"/>
      <w:sz w:val="16"/>
      <w:szCs w:val="16"/>
    </w:rPr>
  </w:style>
  <w:style w:type="paragraph" w:styleId="Numeroelenco">
    <w:name w:val="List Number"/>
    <w:basedOn w:val="Normale"/>
    <w:uiPriority w:val="99"/>
    <w:semiHidden/>
    <w:unhideWhenUsed/>
    <w:rsid w:val="0077670A"/>
    <w:pPr>
      <w:numPr>
        <w:numId w:val="22"/>
      </w:numPr>
      <w:contextualSpacing/>
    </w:pPr>
  </w:style>
  <w:style w:type="paragraph" w:styleId="Numeroelenco2">
    <w:name w:val="List Number 2"/>
    <w:basedOn w:val="Normale"/>
    <w:uiPriority w:val="99"/>
    <w:semiHidden/>
    <w:unhideWhenUsed/>
    <w:rsid w:val="0077670A"/>
    <w:pPr>
      <w:numPr>
        <w:numId w:val="23"/>
      </w:numPr>
      <w:contextualSpacing/>
    </w:pPr>
  </w:style>
  <w:style w:type="paragraph" w:styleId="Numeroelenco3">
    <w:name w:val="List Number 3"/>
    <w:basedOn w:val="Normale"/>
    <w:uiPriority w:val="99"/>
    <w:semiHidden/>
    <w:unhideWhenUsed/>
    <w:rsid w:val="0077670A"/>
    <w:pPr>
      <w:numPr>
        <w:numId w:val="24"/>
      </w:numPr>
      <w:contextualSpacing/>
    </w:pPr>
  </w:style>
  <w:style w:type="paragraph" w:styleId="Numeroelenco4">
    <w:name w:val="List Number 4"/>
    <w:basedOn w:val="Normale"/>
    <w:uiPriority w:val="99"/>
    <w:semiHidden/>
    <w:unhideWhenUsed/>
    <w:rsid w:val="0077670A"/>
    <w:pPr>
      <w:numPr>
        <w:numId w:val="25"/>
      </w:numPr>
      <w:contextualSpacing/>
    </w:pPr>
  </w:style>
  <w:style w:type="paragraph" w:styleId="Numeroelenco5">
    <w:name w:val="List Number 5"/>
    <w:basedOn w:val="Normale"/>
    <w:uiPriority w:val="99"/>
    <w:semiHidden/>
    <w:unhideWhenUsed/>
    <w:rsid w:val="0077670A"/>
    <w:pPr>
      <w:numPr>
        <w:numId w:val="26"/>
      </w:numPr>
      <w:contextualSpacing/>
    </w:p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77670A"/>
    <w:rPr>
      <w:rFonts w:ascii="Consolas" w:hAnsi="Consolas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77670A"/>
    <w:rPr>
      <w:rFonts w:ascii="Consolas" w:hAnsi="Consolas"/>
      <w:sz w:val="20"/>
      <w:szCs w:val="20"/>
    </w:rPr>
  </w:style>
  <w:style w:type="paragraph" w:styleId="Primorientrocorpodeltesto">
    <w:name w:val="Body Text First Indent"/>
    <w:basedOn w:val="Corpotesto"/>
    <w:link w:val="PrimorientrocorpodeltestoCarattere"/>
    <w:uiPriority w:val="99"/>
    <w:semiHidden/>
    <w:unhideWhenUsed/>
    <w:rsid w:val="0077670A"/>
    <w:pPr>
      <w:spacing w:after="0"/>
      <w:ind w:firstLine="360"/>
    </w:pPr>
  </w:style>
  <w:style w:type="character" w:customStyle="1" w:styleId="PrimorientrocorpodeltestoCarattere">
    <w:name w:val="Primo rientro corpo del testo Carattere"/>
    <w:basedOn w:val="CorpotestoCarattere"/>
    <w:link w:val="Primorientrocorpodeltesto"/>
    <w:uiPriority w:val="99"/>
    <w:semiHidden/>
    <w:rsid w:val="0077670A"/>
    <w:rPr>
      <w:rFonts w:ascii="Fira Sans" w:hAnsi="Fira Sans"/>
      <w:sz w:val="20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77670A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77670A"/>
    <w:rPr>
      <w:rFonts w:ascii="Fira Sans" w:hAnsi="Fira Sans"/>
      <w:sz w:val="20"/>
    </w:rPr>
  </w:style>
  <w:style w:type="paragraph" w:styleId="Primorientrocorpodeltesto2">
    <w:name w:val="Body Text First Indent 2"/>
    <w:basedOn w:val="Rientrocorpodeltesto"/>
    <w:link w:val="Primorientrocorpodeltesto2Carattere"/>
    <w:uiPriority w:val="99"/>
    <w:semiHidden/>
    <w:unhideWhenUsed/>
    <w:rsid w:val="0077670A"/>
    <w:pPr>
      <w:spacing w:after="0"/>
      <w:ind w:left="360" w:firstLine="360"/>
    </w:pPr>
  </w:style>
  <w:style w:type="character" w:customStyle="1" w:styleId="Primorientrocorpodeltesto2Carattere">
    <w:name w:val="Primo rientro corpo del testo 2 Carattere"/>
    <w:basedOn w:val="RientrocorpodeltestoCarattere"/>
    <w:link w:val="Primorientrocorpodeltesto2"/>
    <w:uiPriority w:val="99"/>
    <w:semiHidden/>
    <w:rsid w:val="0077670A"/>
    <w:rPr>
      <w:rFonts w:ascii="Fira Sans" w:hAnsi="Fira Sans"/>
      <w:sz w:val="20"/>
    </w:rPr>
  </w:style>
  <w:style w:type="paragraph" w:styleId="Puntoelenco">
    <w:name w:val="List Bullet"/>
    <w:basedOn w:val="Normale"/>
    <w:uiPriority w:val="99"/>
    <w:semiHidden/>
    <w:unhideWhenUsed/>
    <w:rsid w:val="0077670A"/>
    <w:pPr>
      <w:numPr>
        <w:numId w:val="27"/>
      </w:numPr>
      <w:contextualSpacing/>
    </w:pPr>
  </w:style>
  <w:style w:type="paragraph" w:styleId="Puntoelenco2">
    <w:name w:val="List Bullet 2"/>
    <w:basedOn w:val="Normale"/>
    <w:uiPriority w:val="99"/>
    <w:semiHidden/>
    <w:unhideWhenUsed/>
    <w:rsid w:val="0077670A"/>
    <w:pPr>
      <w:numPr>
        <w:numId w:val="28"/>
      </w:numPr>
      <w:contextualSpacing/>
    </w:pPr>
  </w:style>
  <w:style w:type="paragraph" w:styleId="Puntoelenco3">
    <w:name w:val="List Bullet 3"/>
    <w:basedOn w:val="Normale"/>
    <w:uiPriority w:val="99"/>
    <w:semiHidden/>
    <w:unhideWhenUsed/>
    <w:rsid w:val="0077670A"/>
    <w:pPr>
      <w:numPr>
        <w:numId w:val="29"/>
      </w:numPr>
      <w:contextualSpacing/>
    </w:pPr>
  </w:style>
  <w:style w:type="paragraph" w:styleId="Puntoelenco4">
    <w:name w:val="List Bullet 4"/>
    <w:basedOn w:val="Normale"/>
    <w:uiPriority w:val="99"/>
    <w:semiHidden/>
    <w:unhideWhenUsed/>
    <w:rsid w:val="0077670A"/>
    <w:pPr>
      <w:numPr>
        <w:numId w:val="30"/>
      </w:numPr>
      <w:contextualSpacing/>
    </w:pPr>
  </w:style>
  <w:style w:type="paragraph" w:styleId="Puntoelenco5">
    <w:name w:val="List Bullet 5"/>
    <w:basedOn w:val="Normale"/>
    <w:uiPriority w:val="99"/>
    <w:semiHidden/>
    <w:unhideWhenUsed/>
    <w:rsid w:val="0077670A"/>
    <w:pPr>
      <w:numPr>
        <w:numId w:val="31"/>
      </w:numPr>
      <w:contextualSpacing/>
    </w:p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77670A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77670A"/>
    <w:rPr>
      <w:rFonts w:ascii="Fira Sans" w:hAnsi="Fira Sans"/>
      <w:sz w:val="20"/>
    </w:rPr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77670A"/>
    <w:pPr>
      <w:spacing w:after="120"/>
      <w:ind w:left="283"/>
    </w:pPr>
    <w:rPr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77670A"/>
    <w:rPr>
      <w:rFonts w:ascii="Fira Sans" w:hAnsi="Fira Sans"/>
      <w:sz w:val="16"/>
      <w:szCs w:val="16"/>
    </w:rPr>
  </w:style>
  <w:style w:type="paragraph" w:styleId="Rientronormale">
    <w:name w:val="Normal Indent"/>
    <w:basedOn w:val="Normale"/>
    <w:uiPriority w:val="99"/>
    <w:semiHidden/>
    <w:unhideWhenUsed/>
    <w:rsid w:val="0077670A"/>
    <w:pPr>
      <w:ind w:left="708"/>
    </w:p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77670A"/>
    <w:rPr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77670A"/>
    <w:rPr>
      <w:rFonts w:ascii="Fira Sans" w:hAnsi="Fira Sans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7670A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7670A"/>
    <w:rPr>
      <w:rFonts w:ascii="Fira Sans" w:hAnsi="Fira Sans"/>
      <w:b/>
      <w:bCs/>
      <w:sz w:val="20"/>
      <w:szCs w:val="20"/>
    </w:rPr>
  </w:style>
  <w:style w:type="paragraph" w:styleId="Sommario2">
    <w:name w:val="toc 2"/>
    <w:basedOn w:val="Normale"/>
    <w:next w:val="Normale"/>
    <w:autoRedefine/>
    <w:uiPriority w:val="39"/>
    <w:semiHidden/>
    <w:unhideWhenUsed/>
    <w:rsid w:val="0077670A"/>
    <w:pPr>
      <w:spacing w:after="100"/>
      <w:ind w:left="200"/>
    </w:pPr>
  </w:style>
  <w:style w:type="paragraph" w:styleId="Sommario3">
    <w:name w:val="toc 3"/>
    <w:basedOn w:val="Normale"/>
    <w:next w:val="Normale"/>
    <w:autoRedefine/>
    <w:uiPriority w:val="39"/>
    <w:semiHidden/>
    <w:unhideWhenUsed/>
    <w:rsid w:val="0077670A"/>
    <w:pPr>
      <w:spacing w:after="100"/>
      <w:ind w:left="400"/>
    </w:pPr>
  </w:style>
  <w:style w:type="paragraph" w:styleId="Sommario4">
    <w:name w:val="toc 4"/>
    <w:basedOn w:val="Normale"/>
    <w:next w:val="Normale"/>
    <w:autoRedefine/>
    <w:uiPriority w:val="39"/>
    <w:semiHidden/>
    <w:unhideWhenUsed/>
    <w:rsid w:val="0077670A"/>
    <w:pPr>
      <w:spacing w:after="100"/>
      <w:ind w:left="600"/>
    </w:pPr>
  </w:style>
  <w:style w:type="paragraph" w:styleId="Sommario5">
    <w:name w:val="toc 5"/>
    <w:basedOn w:val="Normale"/>
    <w:next w:val="Normale"/>
    <w:autoRedefine/>
    <w:uiPriority w:val="39"/>
    <w:semiHidden/>
    <w:unhideWhenUsed/>
    <w:rsid w:val="0077670A"/>
    <w:pPr>
      <w:spacing w:after="100"/>
      <w:ind w:left="800"/>
    </w:pPr>
  </w:style>
  <w:style w:type="paragraph" w:styleId="Sommario6">
    <w:name w:val="toc 6"/>
    <w:basedOn w:val="Normale"/>
    <w:next w:val="Normale"/>
    <w:autoRedefine/>
    <w:uiPriority w:val="39"/>
    <w:semiHidden/>
    <w:unhideWhenUsed/>
    <w:rsid w:val="0077670A"/>
    <w:pPr>
      <w:spacing w:after="100"/>
      <w:ind w:left="1000"/>
    </w:pPr>
  </w:style>
  <w:style w:type="paragraph" w:styleId="Sommario7">
    <w:name w:val="toc 7"/>
    <w:basedOn w:val="Normale"/>
    <w:next w:val="Normale"/>
    <w:autoRedefine/>
    <w:uiPriority w:val="39"/>
    <w:semiHidden/>
    <w:unhideWhenUsed/>
    <w:rsid w:val="0077670A"/>
    <w:pPr>
      <w:spacing w:after="100"/>
      <w:ind w:left="1200"/>
    </w:pPr>
  </w:style>
  <w:style w:type="paragraph" w:styleId="Sommario8">
    <w:name w:val="toc 8"/>
    <w:basedOn w:val="Normale"/>
    <w:next w:val="Normale"/>
    <w:autoRedefine/>
    <w:uiPriority w:val="39"/>
    <w:semiHidden/>
    <w:unhideWhenUsed/>
    <w:rsid w:val="0077670A"/>
    <w:pPr>
      <w:spacing w:after="100"/>
      <w:ind w:left="1400"/>
    </w:pPr>
  </w:style>
  <w:style w:type="paragraph" w:styleId="Sommario9">
    <w:name w:val="toc 9"/>
    <w:basedOn w:val="Normale"/>
    <w:next w:val="Normale"/>
    <w:autoRedefine/>
    <w:uiPriority w:val="39"/>
    <w:semiHidden/>
    <w:unhideWhenUsed/>
    <w:rsid w:val="0077670A"/>
    <w:pPr>
      <w:spacing w:after="100"/>
      <w:ind w:left="1600"/>
    </w:pPr>
  </w:style>
  <w:style w:type="paragraph" w:styleId="Testodelblocco">
    <w:name w:val="Block Text"/>
    <w:basedOn w:val="Normale"/>
    <w:uiPriority w:val="99"/>
    <w:semiHidden/>
    <w:unhideWhenUsed/>
    <w:rsid w:val="0077670A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rFonts w:asciiTheme="minorHAnsi" w:eastAsiaTheme="minorEastAsia" w:hAnsiTheme="minorHAnsi"/>
      <w:i/>
      <w:iCs/>
      <w:color w:val="4472C4" w:themeColor="accent1"/>
    </w:rPr>
  </w:style>
  <w:style w:type="paragraph" w:styleId="Testomacro">
    <w:name w:val="macro"/>
    <w:link w:val="TestomacroCarattere"/>
    <w:uiPriority w:val="99"/>
    <w:semiHidden/>
    <w:unhideWhenUsed/>
    <w:rsid w:val="0077670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semiHidden/>
    <w:rsid w:val="0077670A"/>
    <w:rPr>
      <w:rFonts w:ascii="Consolas" w:hAnsi="Consolas"/>
      <w:sz w:val="20"/>
      <w:szCs w:val="20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77670A"/>
    <w:rPr>
      <w:rFonts w:ascii="Consolas" w:hAnsi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77670A"/>
    <w:rPr>
      <w:rFonts w:ascii="Consolas" w:hAnsi="Consolas"/>
      <w:sz w:val="21"/>
      <w:szCs w:val="21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77670A"/>
    <w:rPr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77670A"/>
    <w:rPr>
      <w:rFonts w:ascii="Fira Sans" w:hAnsi="Fira Sans"/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77670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7767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77670A"/>
    <w:rPr>
      <w:rFonts w:asciiTheme="majorHAnsi" w:eastAsiaTheme="majorEastAsia" w:hAnsiTheme="majorHAnsi" w:cstheme="majorBidi"/>
      <w:color w:val="1F3763" w:themeColor="accent1" w:themeShade="7F"/>
      <w:sz w:val="20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77670A"/>
    <w:rPr>
      <w:rFonts w:asciiTheme="majorHAnsi" w:eastAsiaTheme="majorEastAsia" w:hAnsiTheme="majorHAnsi" w:cstheme="majorBidi"/>
      <w:i/>
      <w:iCs/>
      <w:color w:val="1F3763" w:themeColor="accent1" w:themeShade="7F"/>
      <w:sz w:val="2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77670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77670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itoloindice">
    <w:name w:val="index heading"/>
    <w:basedOn w:val="Normale"/>
    <w:next w:val="Indice1"/>
    <w:uiPriority w:val="99"/>
    <w:semiHidden/>
    <w:unhideWhenUsed/>
    <w:rsid w:val="0077670A"/>
    <w:rPr>
      <w:rFonts w:asciiTheme="majorHAnsi" w:eastAsiaTheme="majorEastAsia" w:hAnsiTheme="majorHAnsi" w:cstheme="majorBidi"/>
      <w:b/>
      <w:bCs/>
    </w:rPr>
  </w:style>
  <w:style w:type="paragraph" w:styleId="Titoloindicefonti">
    <w:name w:val="toa heading"/>
    <w:basedOn w:val="Normale"/>
    <w:next w:val="Normale"/>
    <w:uiPriority w:val="99"/>
    <w:semiHidden/>
    <w:unhideWhenUsed/>
    <w:rsid w:val="0077670A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character" w:styleId="Menzionenonrisolta">
    <w:name w:val="Unresolved Mention"/>
    <w:basedOn w:val="Carpredefinitoparagrafo"/>
    <w:uiPriority w:val="99"/>
    <w:semiHidden/>
    <w:unhideWhenUsed/>
    <w:rsid w:val="000918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33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7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69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1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3.jpeg"/><Relationship Id="rId26" Type="http://schemas.openxmlformats.org/officeDocument/2006/relationships/image" Target="media/image9.png"/><Relationship Id="rId39" Type="http://schemas.openxmlformats.org/officeDocument/2006/relationships/fontTable" Target="fontTable.xml"/><Relationship Id="rId21" Type="http://schemas.openxmlformats.org/officeDocument/2006/relationships/image" Target="media/image40.png"/><Relationship Id="rId34" Type="http://schemas.openxmlformats.org/officeDocument/2006/relationships/image" Target="media/image130.png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2.png"/><Relationship Id="rId25" Type="http://schemas.openxmlformats.org/officeDocument/2006/relationships/image" Target="media/image8.png"/><Relationship Id="rId33" Type="http://schemas.openxmlformats.org/officeDocument/2006/relationships/image" Target="media/image13.png"/><Relationship Id="rId38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4.png"/><Relationship Id="rId29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7.jpeg"/><Relationship Id="rId32" Type="http://schemas.openxmlformats.org/officeDocument/2006/relationships/image" Target="media/image120.png"/><Relationship Id="rId37" Type="http://schemas.openxmlformats.org/officeDocument/2006/relationships/image" Target="media/image16.gif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10" Type="http://schemas.openxmlformats.org/officeDocument/2006/relationships/endnotes" Target="endnotes.xml"/><Relationship Id="rId19" Type="http://schemas.openxmlformats.org/officeDocument/2006/relationships/image" Target="media/image30.jpeg"/><Relationship Id="rId31" Type="http://schemas.openxmlformats.org/officeDocument/2006/relationships/image" Target="media/image12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5.png"/><Relationship Id="rId27" Type="http://schemas.openxmlformats.org/officeDocument/2006/relationships/image" Target="media/image10.gif"/><Relationship Id="rId30" Type="http://schemas.openxmlformats.org/officeDocument/2006/relationships/footer" Target="footer4.xml"/><Relationship Id="rId35" Type="http://schemas.openxmlformats.org/officeDocument/2006/relationships/image" Target="media/image14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uca.bono\Desktop\deskot%20spp_20230210\UniGe_carta_intestat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f56a2f7-05b0-497a-b000-ea939e8a480a" xsi:nil="true"/>
    <lcf76f155ced4ddcb4097134ff3c332f xmlns="d3c52f99-1f5c-4988-83b5-6ef056733015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C0B7DC4222A854BB582662460A7DF3E" ma:contentTypeVersion="14" ma:contentTypeDescription="Creare un nuovo documento." ma:contentTypeScope="" ma:versionID="0e717f562a39e252c02c0be473f3c3b3">
  <xsd:schema xmlns:xsd="http://www.w3.org/2001/XMLSchema" xmlns:xs="http://www.w3.org/2001/XMLSchema" xmlns:p="http://schemas.microsoft.com/office/2006/metadata/properties" xmlns:ns2="d3c52f99-1f5c-4988-83b5-6ef056733015" xmlns:ns3="7f56a2f7-05b0-497a-b000-ea939e8a480a" targetNamespace="http://schemas.microsoft.com/office/2006/metadata/properties" ma:root="true" ma:fieldsID="f91d49fd46d985c8de8d235b6eb74274" ns2:_="" ns3:_="">
    <xsd:import namespace="d3c52f99-1f5c-4988-83b5-6ef056733015"/>
    <xsd:import namespace="7f56a2f7-05b0-497a-b000-ea939e8a480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c52f99-1f5c-4988-83b5-6ef0567330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Tag immagine" ma:readOnly="false" ma:fieldId="{5cf76f15-5ced-4ddc-b409-7134ff3c332f}" ma:taxonomyMulti="true" ma:sspId="b3f316dc-fb4b-4146-8b22-f4ef2efe4b0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56a2f7-05b0-497a-b000-ea939e8a480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0af12e3e-917d-4cfc-ba3c-d1637bd1bbb6}" ma:internalName="TaxCatchAll" ma:showField="CatchAllData" ma:web="7f56a2f7-05b0-497a-b000-ea939e8a480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17C0612-91A4-48D0-991E-F767F5E1871E}">
  <ds:schemaRefs>
    <ds:schemaRef ds:uri="http://schemas.microsoft.com/office/2006/metadata/properties"/>
    <ds:schemaRef ds:uri="http://schemas.microsoft.com/office/infopath/2007/PartnerControls"/>
    <ds:schemaRef ds:uri="7f56a2f7-05b0-497a-b000-ea939e8a480a"/>
    <ds:schemaRef ds:uri="d3c52f99-1f5c-4988-83b5-6ef056733015"/>
  </ds:schemaRefs>
</ds:datastoreItem>
</file>

<file path=customXml/itemProps2.xml><?xml version="1.0" encoding="utf-8"?>
<ds:datastoreItem xmlns:ds="http://schemas.openxmlformats.org/officeDocument/2006/customXml" ds:itemID="{EA17316E-28F9-4353-97CC-CF82E156D0D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B3D1334-5152-476E-A974-BBA9784E624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2D8E924-B977-47CF-9DB7-B73DC853E8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c52f99-1f5c-4988-83b5-6ef056733015"/>
    <ds:schemaRef ds:uri="7f56a2f7-05b0-497a-b000-ea939e8a480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UniGe_carta_intestata.dotx</Template>
  <TotalTime>12</TotalTime>
  <Pages>3</Pages>
  <Words>0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System User</dc:creator>
  <cp:keywords/>
  <dc:description/>
  <cp:lastModifiedBy>Patrizia Rendine</cp:lastModifiedBy>
  <cp:revision>5</cp:revision>
  <cp:lastPrinted>2025-02-17T12:50:00Z</cp:lastPrinted>
  <dcterms:created xsi:type="dcterms:W3CDTF">2025-02-17T11:00:00Z</dcterms:created>
  <dcterms:modified xsi:type="dcterms:W3CDTF">2025-10-01T08:10:00Z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0x0101004C0B7DC4222A854BB582662460A7DF3E</vt:lpwstr>
  </property>
  <property fmtid="{D5CDD505-2E9C-101B-9397-08002B2CF9AE}" pid="3" name="MediaServiceImageTags">
    <vt:lpwstr/>
  </property>
</Properties>
</file>